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240" w:rsidRDefault="00B626A9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PORTARIA NORMATIVA N° 25, DE 8 DE JULHO DE 2014.</w:t>
      </w: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B626A9">
      <w:pPr>
        <w:ind w:left="4253"/>
        <w:jc w:val="both"/>
        <w:rPr>
          <w:rFonts w:ascii="Calibri" w:hAnsi="Calibri"/>
          <w:spacing w:val="-2"/>
        </w:rPr>
      </w:pPr>
      <w:r>
        <w:rPr>
          <w:rFonts w:ascii="Calibri" w:hAnsi="Calibri"/>
          <w:spacing w:val="-2"/>
        </w:rPr>
        <w:t xml:space="preserve">Regulamenta o preenchimento e os procedimentos de exclusão de formulários preenchidos de Registros de Responsabilidade Técnica (RRT) </w:t>
      </w:r>
      <w:r>
        <w:rPr>
          <w:rFonts w:ascii="Calibri" w:hAnsi="Calibri"/>
          <w:spacing w:val="-2"/>
        </w:rPr>
        <w:t xml:space="preserve">no SICCAU - Ambiente Profissional, esclarece sobre o cancelamento de RRT e sobre o pagamento de boletos emitidos, e dá outras providências. </w:t>
      </w:r>
    </w:p>
    <w:p w:rsidR="00FA1240" w:rsidRDefault="00FA1240">
      <w:pPr>
        <w:jc w:val="both"/>
        <w:rPr>
          <w:rFonts w:ascii="Calibri" w:hAnsi="Calibri" w:cs="Calibri"/>
          <w:color w:val="000000"/>
          <w:lang w:eastAsia="pt-BR"/>
        </w:rPr>
      </w:pPr>
    </w:p>
    <w:p w:rsidR="00FA1240" w:rsidRDefault="00B626A9">
      <w:pPr>
        <w:jc w:val="both"/>
      </w:pPr>
      <w:r>
        <w:rPr>
          <w:rFonts w:ascii="Calibri" w:hAnsi="Calibri" w:cs="Calibri"/>
          <w:color w:val="000000"/>
          <w:lang w:eastAsia="pt-BR"/>
        </w:rPr>
        <w:t xml:space="preserve">O presidente do Conselho de Arquitetura e Urbanismo do Brasil (CAU/BR), no uso das atribuições que lhe conferem o </w:t>
      </w:r>
      <w:r>
        <w:rPr>
          <w:rFonts w:ascii="Calibri" w:hAnsi="Calibri" w:cs="Calibri"/>
          <w:color w:val="000000"/>
          <w:lang w:eastAsia="pt-BR"/>
        </w:rPr>
        <w:t>art. 29, inciso III da Lei n° 12.378, de 31 de dezembro de 2010, e o art. 70</w:t>
      </w:r>
      <w:r>
        <w:rPr>
          <w:rFonts w:ascii="Calibri" w:hAnsi="Calibri" w:cs="Arial"/>
        </w:rPr>
        <w:t xml:space="preserve"> do Regimento Geral aprovado pela Resolução CAU/BR n° 33, de 6 de setembro de 2012</w:t>
      </w:r>
      <w:r>
        <w:rPr>
          <w:rFonts w:ascii="Calibri" w:hAnsi="Calibri" w:cs="Calibri"/>
          <w:color w:val="000000"/>
          <w:lang w:eastAsia="pt-BR"/>
        </w:rPr>
        <w:t>; e</w:t>
      </w:r>
    </w:p>
    <w:p w:rsidR="00FA1240" w:rsidRDefault="00FA1240">
      <w:pPr>
        <w:jc w:val="both"/>
        <w:rPr>
          <w:rFonts w:ascii="Calibri" w:hAnsi="Calibri" w:cs="Calibri"/>
          <w:color w:val="000000"/>
          <w:lang w:eastAsia="pt-BR"/>
        </w:rPr>
      </w:pPr>
    </w:p>
    <w:p w:rsidR="00FA1240" w:rsidRDefault="00B626A9">
      <w:pPr>
        <w:jc w:val="both"/>
        <w:rPr>
          <w:rFonts w:ascii="Calibri" w:hAnsi="Calibri" w:cs="Calibri"/>
          <w:color w:val="000000"/>
          <w:lang w:eastAsia="pt-BR"/>
        </w:rPr>
      </w:pPr>
      <w:r>
        <w:rPr>
          <w:rFonts w:ascii="Calibri" w:hAnsi="Calibri" w:cs="Calibri"/>
          <w:color w:val="000000"/>
          <w:lang w:eastAsia="pt-BR"/>
        </w:rPr>
        <w:t>Considerando o art. 48 da Lei n° 12.378, de 2010, que determina que não será efetuado Registr</w:t>
      </w:r>
      <w:r>
        <w:rPr>
          <w:rFonts w:ascii="Calibri" w:hAnsi="Calibri" w:cs="Calibri"/>
          <w:color w:val="000000"/>
          <w:lang w:eastAsia="pt-BR"/>
        </w:rPr>
        <w:t>o de Responsabilidade Técnica (RRT) sem o prévio recolhimento da taxa de RRT pela pessoa física do profissional ou pela pessoa jurídica responsável;</w:t>
      </w:r>
    </w:p>
    <w:p w:rsidR="00FA1240" w:rsidRDefault="00FA1240">
      <w:pPr>
        <w:jc w:val="both"/>
        <w:rPr>
          <w:rFonts w:ascii="Calibri" w:hAnsi="Calibri" w:cs="Calibri"/>
          <w:color w:val="000000"/>
          <w:lang w:eastAsia="pt-BR"/>
        </w:rPr>
      </w:pPr>
    </w:p>
    <w:p w:rsidR="00FA1240" w:rsidRDefault="00B626A9">
      <w:pPr>
        <w:jc w:val="both"/>
        <w:rPr>
          <w:rFonts w:ascii="Calibri" w:hAnsi="Calibri" w:cs="Calibri"/>
          <w:color w:val="000000"/>
          <w:lang w:eastAsia="pt-BR"/>
        </w:rPr>
      </w:pPr>
      <w:r>
        <w:rPr>
          <w:rFonts w:ascii="Calibri" w:hAnsi="Calibri" w:cs="Calibri"/>
          <w:color w:val="000000"/>
          <w:lang w:eastAsia="pt-BR"/>
        </w:rPr>
        <w:t>Considerando o art. 7° da Resolução CAU/BR n° 17, de 2 de março de 2012, que estabelece que para a efetiva</w:t>
      </w:r>
      <w:r>
        <w:rPr>
          <w:rFonts w:ascii="Calibri" w:hAnsi="Calibri" w:cs="Calibri"/>
          <w:color w:val="000000"/>
          <w:lang w:eastAsia="pt-BR"/>
        </w:rPr>
        <w:t>ção do Registro de Responsabilidade Técnica (RRT) será exigido, previamente, o recolhimento da Taxa de RRT;</w:t>
      </w:r>
    </w:p>
    <w:p w:rsidR="00FA1240" w:rsidRDefault="00FA1240">
      <w:pPr>
        <w:pStyle w:val="Default"/>
        <w:jc w:val="both"/>
        <w:rPr>
          <w:rFonts w:ascii="Calibri" w:hAnsi="Calibri" w:cs="Calibri"/>
        </w:rPr>
      </w:pPr>
    </w:p>
    <w:p w:rsidR="00FA1240" w:rsidRDefault="00B626A9">
      <w:pPr>
        <w:pStyle w:val="Default"/>
        <w:jc w:val="both"/>
      </w:pPr>
      <w:r>
        <w:rPr>
          <w:rFonts w:ascii="Calibri" w:hAnsi="Calibri" w:cs="Calibri"/>
        </w:rPr>
        <w:t>Considerando as disposições dos artigos 25, 26 e 27 da Resolução CAU/BR n° 24, de 6 de junho de 2012, segundo as quais o cancelamento do Registro d</w:t>
      </w:r>
      <w:r>
        <w:rPr>
          <w:rFonts w:ascii="Calibri" w:hAnsi="Calibri" w:cs="Calibri"/>
        </w:rPr>
        <w:t>e Responsabilidade Técnica (RRT) será requerido por meio de formulário</w:t>
      </w:r>
      <w:r>
        <w:rPr>
          <w:rFonts w:ascii="Calibri" w:hAnsi="Calibri" w:cs="Times New Roman"/>
          <w:color w:val="auto"/>
        </w:rPr>
        <w:t xml:space="preserve"> próprio disponível no SICCAU, sendo que esse cancelamento somente será </w:t>
      </w:r>
      <w:proofErr w:type="gramStart"/>
      <w:r>
        <w:rPr>
          <w:rFonts w:ascii="Calibri" w:hAnsi="Calibri" w:cs="Times New Roman"/>
          <w:color w:val="auto"/>
        </w:rPr>
        <w:t xml:space="preserve">admitido </w:t>
      </w:r>
      <w:r>
        <w:rPr>
          <w:rFonts w:ascii="Calibri" w:hAnsi="Calibri"/>
        </w:rPr>
        <w:t xml:space="preserve"> </w:t>
      </w:r>
      <w:r>
        <w:rPr>
          <w:rFonts w:ascii="Calibri" w:hAnsi="Calibri" w:cs="Times New Roman"/>
          <w:color w:val="auto"/>
        </w:rPr>
        <w:t>quando</w:t>
      </w:r>
      <w:proofErr w:type="gramEnd"/>
      <w:r>
        <w:rPr>
          <w:rFonts w:ascii="Calibri" w:hAnsi="Calibri"/>
        </w:rPr>
        <w:t xml:space="preserve"> nenhuma das atividades técnicas descritas no RRT tiverem sido  executadas ou  o contrato a que se</w:t>
      </w:r>
      <w:r>
        <w:rPr>
          <w:rFonts w:ascii="Calibri" w:hAnsi="Calibri"/>
        </w:rPr>
        <w:t xml:space="preserve"> refere o RRT não tiver sido executado</w:t>
      </w:r>
      <w:r>
        <w:rPr>
          <w:rFonts w:ascii="Calibri" w:hAnsi="Calibri" w:cs="Times New Roman"/>
          <w:color w:val="auto"/>
        </w:rPr>
        <w:t>;</w:t>
      </w:r>
    </w:p>
    <w:p w:rsidR="00FA1240" w:rsidRDefault="00FA1240">
      <w:pPr>
        <w:autoSpaceDE w:val="0"/>
        <w:jc w:val="both"/>
        <w:rPr>
          <w:rFonts w:ascii="Calibri" w:hAnsi="Calibri" w:cs="Calibri"/>
          <w:color w:val="000000"/>
          <w:lang w:eastAsia="pt-BR"/>
        </w:rPr>
      </w:pPr>
    </w:p>
    <w:p w:rsidR="00FA1240" w:rsidRDefault="00B626A9">
      <w:pPr>
        <w:autoSpaceDE w:val="0"/>
        <w:jc w:val="both"/>
      </w:pPr>
      <w:r>
        <w:rPr>
          <w:rFonts w:ascii="Calibri" w:hAnsi="Calibri" w:cs="Calibri"/>
          <w:color w:val="000000"/>
          <w:lang w:eastAsia="pt-BR"/>
        </w:rPr>
        <w:t>Considerando a Resolução CAU/BR n° 54, de 6 de setembro de 2013, que dispõe sobre a emissão de certidões ordinárias pelos Conselhos de Arquitetura e Urbanismo dos Estados e do Distrito Federal (CAU/UF) e dá outras p</w:t>
      </w:r>
      <w:r>
        <w:rPr>
          <w:rFonts w:ascii="Calibri" w:hAnsi="Calibri" w:cs="Calibri"/>
          <w:color w:val="000000"/>
          <w:lang w:eastAsia="pt-BR"/>
        </w:rPr>
        <w:t>rovidências, especialmente</w:t>
      </w:r>
      <w:r>
        <w:rPr>
          <w:rFonts w:ascii="Calibri" w:hAnsi="Calibri" w:cs="Calibri"/>
        </w:rPr>
        <w:t xml:space="preserve"> o art. 10, que </w:t>
      </w:r>
      <w:proofErr w:type="gramStart"/>
      <w:r>
        <w:rPr>
          <w:rFonts w:ascii="Calibri" w:hAnsi="Calibri" w:cs="Calibri"/>
        </w:rPr>
        <w:t>considera  “</w:t>
      </w:r>
      <w:proofErr w:type="gramEnd"/>
      <w:r>
        <w:rPr>
          <w:rFonts w:ascii="Calibri" w:hAnsi="Calibri" w:cs="Calibri"/>
        </w:rPr>
        <w:t>sem débito” o arquiteto e urbanista ou a pessoa jurídica de Arquitetura e Urbanismo adimplente em relação às anuidades e taxas e às multas decorrentes de auto de infração ou sanção disciplinar, no âmbit</w:t>
      </w:r>
      <w:r>
        <w:rPr>
          <w:rFonts w:ascii="Calibri" w:hAnsi="Calibri" w:cs="Calibri"/>
        </w:rPr>
        <w:t>o do CAU/UF”;</w:t>
      </w:r>
    </w:p>
    <w:p w:rsidR="00FA1240" w:rsidRDefault="00FA1240">
      <w:pPr>
        <w:autoSpaceDE w:val="0"/>
        <w:jc w:val="both"/>
        <w:rPr>
          <w:rFonts w:ascii="Calibri" w:hAnsi="Calibri" w:cs="Calibri"/>
        </w:rPr>
      </w:pPr>
    </w:p>
    <w:p w:rsidR="00FA1240" w:rsidRDefault="00B626A9">
      <w:pPr>
        <w:jc w:val="both"/>
        <w:rPr>
          <w:rFonts w:ascii="Calibri" w:hAnsi="Calibri" w:cs="Calibri"/>
          <w:color w:val="000000"/>
          <w:lang w:eastAsia="pt-BR"/>
        </w:rPr>
      </w:pPr>
      <w:r>
        <w:rPr>
          <w:rFonts w:ascii="Calibri" w:hAnsi="Calibri" w:cs="Calibri"/>
          <w:color w:val="000000"/>
          <w:lang w:eastAsia="pt-BR"/>
        </w:rPr>
        <w:t xml:space="preserve">Considerando o excesso de formulários de RRT preenchidos indevidamente ou em duplicidade de atividades em outro formulário de RRT e de boletos bancários </w:t>
      </w:r>
      <w:proofErr w:type="gramStart"/>
      <w:r>
        <w:rPr>
          <w:rFonts w:ascii="Calibri" w:hAnsi="Calibri" w:cs="Calibri"/>
          <w:color w:val="000000"/>
          <w:lang w:eastAsia="pt-BR"/>
        </w:rPr>
        <w:t>emitidos  e</w:t>
      </w:r>
      <w:proofErr w:type="gramEnd"/>
      <w:r>
        <w:rPr>
          <w:rFonts w:ascii="Calibri" w:hAnsi="Calibri" w:cs="Calibri"/>
          <w:color w:val="000000"/>
          <w:lang w:eastAsia="pt-BR"/>
        </w:rPr>
        <w:t xml:space="preserve"> não pagos;</w:t>
      </w:r>
    </w:p>
    <w:p w:rsidR="00FA1240" w:rsidRDefault="00FA1240">
      <w:pPr>
        <w:jc w:val="both"/>
        <w:rPr>
          <w:rFonts w:ascii="Calibri" w:hAnsi="Calibri" w:cs="Calibri"/>
          <w:color w:val="000000"/>
          <w:lang w:eastAsia="pt-BR"/>
        </w:rPr>
      </w:pPr>
    </w:p>
    <w:p w:rsidR="00FA1240" w:rsidRDefault="00B626A9">
      <w:pPr>
        <w:jc w:val="both"/>
      </w:pPr>
      <w:r>
        <w:rPr>
          <w:rFonts w:ascii="Calibri" w:hAnsi="Calibri" w:cs="Calibri"/>
          <w:color w:val="000000"/>
          <w:lang w:eastAsia="pt-BR"/>
        </w:rPr>
        <w:t>Considerando que a falta de pagamento da taxa de RRT retira do f</w:t>
      </w:r>
      <w:r>
        <w:rPr>
          <w:rFonts w:ascii="Calibri" w:hAnsi="Calibri" w:cs="Calibri"/>
          <w:color w:val="000000"/>
          <w:lang w:eastAsia="pt-BR"/>
        </w:rPr>
        <w:t xml:space="preserve">ormulário de Registro de Responsabilidade Técnica </w:t>
      </w:r>
      <w:r>
        <w:rPr>
          <w:rFonts w:ascii="Calibri" w:hAnsi="Calibri" w:cs="Calibri"/>
        </w:rPr>
        <w:t>(RRT) a validade para os fins da Lei n° 12.378, de 2010;</w:t>
      </w:r>
    </w:p>
    <w:p w:rsidR="00FA1240" w:rsidRDefault="00FA1240">
      <w:pPr>
        <w:rPr>
          <w:rFonts w:ascii="Calibri" w:hAnsi="Calibri" w:cs="Calibri"/>
          <w:color w:val="000000"/>
          <w:lang w:eastAsia="pt-BR"/>
        </w:rPr>
      </w:pPr>
    </w:p>
    <w:p w:rsidR="00FA1240" w:rsidRDefault="00B626A9">
      <w:pPr>
        <w:jc w:val="both"/>
      </w:pPr>
      <w:r>
        <w:rPr>
          <w:rFonts w:ascii="Calibri" w:hAnsi="Calibri" w:cs="Calibri"/>
          <w:color w:val="000000"/>
          <w:lang w:eastAsia="pt-BR"/>
        </w:rPr>
        <w:t xml:space="preserve">Considerando o risco de formulários de RRT não pagos estarem sendo utilizados como documento com valor legal, induzindo os tomadores de serviços e </w:t>
      </w:r>
      <w:r>
        <w:rPr>
          <w:rFonts w:ascii="Calibri" w:hAnsi="Calibri" w:cs="Calibri"/>
          <w:color w:val="000000"/>
          <w:lang w:eastAsia="pt-BR"/>
        </w:rPr>
        <w:t>os agentes públicos em erro quanto à validade desses documentos;</w:t>
      </w:r>
    </w:p>
    <w:p w:rsidR="00FA1240" w:rsidRDefault="00FA1240">
      <w:pPr>
        <w:rPr>
          <w:rFonts w:ascii="Calibri" w:hAnsi="Calibri"/>
          <w:b/>
        </w:rPr>
      </w:pPr>
    </w:p>
    <w:p w:rsidR="00FA1240" w:rsidRDefault="00B626A9">
      <w:r>
        <w:rPr>
          <w:rFonts w:ascii="Calibri" w:hAnsi="Calibri"/>
          <w:b/>
        </w:rPr>
        <w:t>RESOLVE</w:t>
      </w:r>
      <w:r>
        <w:rPr>
          <w:rFonts w:ascii="Calibri" w:hAnsi="Calibri"/>
        </w:rPr>
        <w:t>:</w:t>
      </w:r>
    </w:p>
    <w:p w:rsidR="00FA1240" w:rsidRDefault="00B626A9">
      <w:pPr>
        <w:spacing w:after="40"/>
        <w:jc w:val="both"/>
      </w:pPr>
      <w:r>
        <w:rPr>
          <w:rFonts w:ascii="Calibri" w:hAnsi="Calibri"/>
        </w:rPr>
        <w:lastRenderedPageBreak/>
        <w:t xml:space="preserve">Art. 1° É de responsabilidade </w:t>
      </w:r>
      <w:proofErr w:type="gramStart"/>
      <w:r>
        <w:rPr>
          <w:rFonts w:ascii="Calibri" w:hAnsi="Calibri"/>
        </w:rPr>
        <w:t>da  pessoa</w:t>
      </w:r>
      <w:proofErr w:type="gramEnd"/>
      <w:r>
        <w:rPr>
          <w:rFonts w:ascii="Calibri" w:hAnsi="Calibri"/>
        </w:rPr>
        <w:t xml:space="preserve"> física, arquiteto e urbanista no exercício da profissão, ou da pessoa jurídica responsável, efetuar o prévio recolhimento da Taxa de RRT</w:t>
      </w:r>
      <w:r>
        <w:rPr>
          <w:rFonts w:ascii="Calibri" w:hAnsi="Calibri" w:cs="Calibri"/>
          <w:color w:val="000000"/>
          <w:lang w:eastAsia="pt-BR"/>
        </w:rPr>
        <w:t xml:space="preserve"> </w:t>
      </w:r>
      <w:r>
        <w:rPr>
          <w:rFonts w:ascii="Calibri" w:hAnsi="Calibri" w:cs="Calibri"/>
          <w:color w:val="000000"/>
          <w:lang w:eastAsia="pt-BR"/>
        </w:rPr>
        <w:t>correspondente aos Registros de Responsabilidade Técnica (RRT) por serviços de arquitetura e urbanismo.</w:t>
      </w:r>
    </w:p>
    <w:p w:rsidR="00FA1240" w:rsidRDefault="00FA1240">
      <w:pPr>
        <w:spacing w:after="40"/>
        <w:jc w:val="both"/>
        <w:rPr>
          <w:rFonts w:ascii="Calibri" w:hAnsi="Calibri"/>
          <w:b/>
        </w:rPr>
      </w:pPr>
    </w:p>
    <w:p w:rsidR="00FA1240" w:rsidRDefault="00B626A9">
      <w:pPr>
        <w:spacing w:after="40"/>
        <w:jc w:val="both"/>
      </w:pPr>
      <w:r>
        <w:rPr>
          <w:rFonts w:ascii="Calibri" w:hAnsi="Calibri"/>
        </w:rPr>
        <w:t xml:space="preserve">Art. 2° O preenchimento do formulário de </w:t>
      </w:r>
      <w:r>
        <w:rPr>
          <w:rFonts w:ascii="Calibri" w:hAnsi="Calibri" w:cs="Calibri"/>
          <w:color w:val="000000"/>
          <w:lang w:eastAsia="pt-BR"/>
        </w:rPr>
        <w:t>Registro de Responsabilidade Técnica</w:t>
      </w:r>
      <w:r>
        <w:rPr>
          <w:rFonts w:ascii="Calibri" w:hAnsi="Calibri"/>
        </w:rPr>
        <w:t xml:space="preserve"> (RRT) (Anexo I) será feito sob qualquer das </w:t>
      </w:r>
      <w:proofErr w:type="gramStart"/>
      <w:r>
        <w:rPr>
          <w:rFonts w:ascii="Calibri" w:hAnsi="Calibri"/>
        </w:rPr>
        <w:t>seguintes  modalidades</w:t>
      </w:r>
      <w:proofErr w:type="gramEnd"/>
      <w:r>
        <w:rPr>
          <w:rFonts w:ascii="Calibri" w:hAnsi="Calibri"/>
        </w:rPr>
        <w:t xml:space="preserve">: </w:t>
      </w:r>
    </w:p>
    <w:p w:rsidR="00FA1240" w:rsidRDefault="00FA1240">
      <w:pPr>
        <w:spacing w:after="40"/>
        <w:jc w:val="both"/>
        <w:rPr>
          <w:rFonts w:ascii="Calibri" w:hAnsi="Calibri"/>
          <w:b/>
        </w:rPr>
      </w:pPr>
    </w:p>
    <w:p w:rsidR="00FA1240" w:rsidRDefault="00B626A9">
      <w:pPr>
        <w:spacing w:after="40"/>
        <w:jc w:val="both"/>
        <w:rPr>
          <w:rFonts w:ascii="Calibri" w:hAnsi="Calibri"/>
        </w:rPr>
      </w:pPr>
      <w:r>
        <w:rPr>
          <w:rFonts w:ascii="Calibri" w:hAnsi="Calibri"/>
        </w:rPr>
        <w:t>I -</w:t>
      </w:r>
      <w:r>
        <w:rPr>
          <w:rFonts w:ascii="Calibri" w:hAnsi="Calibri"/>
        </w:rPr>
        <w:t xml:space="preserve"> Rascunho: formulário preenchido sem numeração e com tarja indicativa “RASCUNHO”, que constitui mera minuta para correções necessárias antes de dar-lhe a forma definitiva (Anexo II);</w:t>
      </w:r>
    </w:p>
    <w:p w:rsidR="00FA1240" w:rsidRDefault="00FA1240">
      <w:pPr>
        <w:spacing w:after="40"/>
        <w:jc w:val="both"/>
        <w:rPr>
          <w:rFonts w:ascii="Calibri" w:hAnsi="Calibri"/>
        </w:rPr>
      </w:pPr>
    </w:p>
    <w:p w:rsidR="00FA1240" w:rsidRDefault="00B626A9">
      <w:pPr>
        <w:spacing w:after="40"/>
        <w:jc w:val="both"/>
        <w:rPr>
          <w:rFonts w:ascii="Calibri" w:hAnsi="Calibri"/>
        </w:rPr>
      </w:pPr>
      <w:r>
        <w:rPr>
          <w:rFonts w:ascii="Calibri" w:hAnsi="Calibri"/>
        </w:rPr>
        <w:t>II - Documento Final: formulário preenchido com numeração, que contém in</w:t>
      </w:r>
      <w:r>
        <w:rPr>
          <w:rFonts w:ascii="Calibri" w:hAnsi="Calibri"/>
        </w:rPr>
        <w:t>formações e dados definitivos sobre a obra ou serviço a ser executado, com geração de boleto bancário para recolhimento da Taxa de RRT, válido somente se acompanhado do comprovante de pagamento da Taxa de RRT (Anexo III);</w:t>
      </w:r>
    </w:p>
    <w:p w:rsidR="00FA1240" w:rsidRDefault="00FA1240">
      <w:pPr>
        <w:spacing w:after="40"/>
        <w:jc w:val="both"/>
        <w:rPr>
          <w:rFonts w:ascii="Calibri" w:hAnsi="Calibri"/>
        </w:rPr>
      </w:pPr>
    </w:p>
    <w:p w:rsidR="00FA1240" w:rsidRDefault="00B626A9">
      <w:pPr>
        <w:spacing w:after="40"/>
        <w:jc w:val="both"/>
        <w:rPr>
          <w:rFonts w:ascii="Calibri" w:hAnsi="Calibri"/>
        </w:rPr>
      </w:pPr>
      <w:r>
        <w:rPr>
          <w:rFonts w:ascii="Calibri" w:hAnsi="Calibri"/>
        </w:rPr>
        <w:t>III - Registro de Responsabilidad</w:t>
      </w:r>
      <w:r>
        <w:rPr>
          <w:rFonts w:ascii="Calibri" w:hAnsi="Calibri"/>
        </w:rPr>
        <w:t>e Técnica (RRT): documento de registro definitivo com numeração e com o campo “6. Valor”, referente ao pagamento da Taxa de RRT preenchido pelo SICCAU, mediante arquivo retorno (Anexo IV).</w:t>
      </w:r>
    </w:p>
    <w:p w:rsidR="00FA1240" w:rsidRDefault="00FA1240">
      <w:pPr>
        <w:spacing w:after="40"/>
        <w:jc w:val="both"/>
        <w:rPr>
          <w:rFonts w:ascii="Calibri" w:hAnsi="Calibri"/>
          <w:b/>
        </w:rPr>
      </w:pPr>
    </w:p>
    <w:p w:rsidR="00FA1240" w:rsidRDefault="00B626A9">
      <w:pPr>
        <w:spacing w:after="40"/>
        <w:jc w:val="both"/>
        <w:rPr>
          <w:rFonts w:ascii="Calibri" w:hAnsi="Calibri"/>
        </w:rPr>
      </w:pPr>
      <w:r>
        <w:rPr>
          <w:rFonts w:ascii="Calibri" w:hAnsi="Calibri"/>
        </w:rPr>
        <w:t>§ 1° O prazo para pagamento da Taxa de RRT a que se refere o incis</w:t>
      </w:r>
      <w:r>
        <w:rPr>
          <w:rFonts w:ascii="Calibri" w:hAnsi="Calibri"/>
        </w:rPr>
        <w:t>o II deste artigo é de 5 (cinco) dias úteis.</w:t>
      </w:r>
    </w:p>
    <w:p w:rsidR="00FA1240" w:rsidRDefault="00FA1240">
      <w:pPr>
        <w:spacing w:after="40"/>
        <w:jc w:val="both"/>
        <w:rPr>
          <w:rFonts w:ascii="Calibri" w:hAnsi="Calibri"/>
          <w:b/>
        </w:rPr>
      </w:pPr>
    </w:p>
    <w:p w:rsidR="00FA1240" w:rsidRDefault="00B626A9">
      <w:pPr>
        <w:spacing w:after="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§ 2° O prazo limite para pagamento da Taxa de RRT a que se refere o § 1° antecedente será exigido a partir de 1° de agosto de 2014, cabendo ao CAU/BR, por meio da Gerência Técnica e da Assessoria de Comunicação</w:t>
      </w:r>
      <w:r>
        <w:rPr>
          <w:rFonts w:ascii="Calibri" w:hAnsi="Calibri"/>
          <w:color w:val="000000"/>
        </w:rPr>
        <w:t>, promover a divulgação no SICCAU e nos meios de comunicação do CAU/BR.</w:t>
      </w:r>
    </w:p>
    <w:p w:rsidR="00FA1240" w:rsidRDefault="00FA1240">
      <w:pPr>
        <w:spacing w:after="40"/>
        <w:jc w:val="both"/>
        <w:rPr>
          <w:rFonts w:ascii="Calibri" w:hAnsi="Calibri"/>
          <w:b/>
        </w:rPr>
      </w:pPr>
    </w:p>
    <w:p w:rsidR="00FA1240" w:rsidRDefault="00B626A9">
      <w:pPr>
        <w:spacing w:after="40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Art</w:t>
      </w:r>
      <w:proofErr w:type="spellEnd"/>
      <w:r>
        <w:rPr>
          <w:rFonts w:ascii="Calibri" w:hAnsi="Calibri"/>
        </w:rPr>
        <w:t xml:space="preserve"> 3° Verificadas e respeitadas as hipóteses previstas nos incisos I e II do art. 25 da Resolução CAU/BR n° 24, de 2012, o Registro de Responsabilidade Técnica (RRT) descrito no inci</w:t>
      </w:r>
      <w:r>
        <w:rPr>
          <w:rFonts w:ascii="Calibri" w:hAnsi="Calibri"/>
        </w:rPr>
        <w:t xml:space="preserve">so III do </w:t>
      </w:r>
      <w:proofErr w:type="spellStart"/>
      <w:r>
        <w:rPr>
          <w:rFonts w:ascii="Calibri" w:hAnsi="Calibri"/>
        </w:rPr>
        <w:t>art</w:t>
      </w:r>
      <w:proofErr w:type="spellEnd"/>
      <w:r>
        <w:rPr>
          <w:rFonts w:ascii="Calibri" w:hAnsi="Calibri"/>
        </w:rPr>
        <w:t xml:space="preserve"> 2° desta Resolução, quando passível de cancelamento, deverá seguir os tramites determinados nos artigos 26 e 27 da Resolução CAU/BR n° 24, de 2012. </w:t>
      </w:r>
    </w:p>
    <w:p w:rsidR="00FA1240" w:rsidRDefault="00FA1240">
      <w:pPr>
        <w:spacing w:after="40"/>
        <w:jc w:val="both"/>
        <w:rPr>
          <w:rFonts w:ascii="Calibri" w:hAnsi="Calibri"/>
          <w:b/>
        </w:rPr>
      </w:pPr>
    </w:p>
    <w:p w:rsidR="00FA1240" w:rsidRDefault="00B626A9">
      <w:pPr>
        <w:spacing w:after="40"/>
        <w:jc w:val="both"/>
        <w:rPr>
          <w:rFonts w:ascii="Calibri" w:hAnsi="Calibri"/>
        </w:rPr>
      </w:pPr>
      <w:r>
        <w:rPr>
          <w:rFonts w:ascii="Calibri" w:hAnsi="Calibri"/>
        </w:rPr>
        <w:t>Art. 4° A exclusão, no SICCAU - Ambiente do Arquiteto e Urbanista, do formulário de Registro</w:t>
      </w:r>
      <w:r>
        <w:rPr>
          <w:rFonts w:ascii="Calibri" w:hAnsi="Calibri"/>
        </w:rPr>
        <w:t xml:space="preserve"> de Responsabilidade Técnica (RRT), sob a modalidade documento final com boleto bancário emitido, caso tenha sido preenchido indevidamente e não utilizado, será efetuada mediante declaração expedida pelo arquiteto e urbanista ou pela pessoa jurídica, </w:t>
      </w:r>
      <w:proofErr w:type="spellStart"/>
      <w:r>
        <w:rPr>
          <w:rFonts w:ascii="Calibri" w:hAnsi="Calibri"/>
        </w:rPr>
        <w:t>esta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</w:rPr>
        <w:t>por meio do seu responsável técnico, devendo ser utilizado modelo de declaração própria disponível no SICCAU.</w:t>
      </w:r>
    </w:p>
    <w:p w:rsidR="00FA1240" w:rsidRDefault="00FA1240">
      <w:pPr>
        <w:spacing w:after="40"/>
        <w:jc w:val="both"/>
        <w:rPr>
          <w:rFonts w:ascii="Calibri" w:hAnsi="Calibri"/>
          <w:b/>
        </w:rPr>
      </w:pPr>
    </w:p>
    <w:p w:rsidR="00FA1240" w:rsidRDefault="00B626A9">
      <w:pPr>
        <w:spacing w:after="40"/>
        <w:jc w:val="both"/>
      </w:pPr>
      <w:r>
        <w:rPr>
          <w:rFonts w:ascii="Calibri" w:hAnsi="Calibri"/>
        </w:rPr>
        <w:t xml:space="preserve">§ 1° Para fins de cumprimento do </w:t>
      </w:r>
      <w:r>
        <w:rPr>
          <w:rFonts w:ascii="Calibri" w:hAnsi="Calibri"/>
          <w:i/>
        </w:rPr>
        <w:t>caput</w:t>
      </w:r>
      <w:r>
        <w:rPr>
          <w:rFonts w:ascii="Calibri" w:hAnsi="Calibri"/>
        </w:rPr>
        <w:t xml:space="preserve"> deste artigo, a declaração de exclusão de formulário de Registro de Responsabilidade Técnica (RRT) contará</w:t>
      </w:r>
      <w:r>
        <w:rPr>
          <w:rFonts w:ascii="Calibri" w:hAnsi="Calibri"/>
        </w:rPr>
        <w:t xml:space="preserve"> com o seguinte texto:</w:t>
      </w:r>
      <w:r>
        <w:rPr>
          <w:rFonts w:ascii="Calibri" w:hAnsi="Calibri"/>
          <w:b/>
        </w:rPr>
        <w:tab/>
      </w:r>
    </w:p>
    <w:p w:rsidR="00FA1240" w:rsidRDefault="00B626A9">
      <w:pPr>
        <w:ind w:left="1418"/>
        <w:jc w:val="both"/>
      </w:pPr>
      <w:r>
        <w:rPr>
          <w:rFonts w:ascii="Calibri" w:hAnsi="Calibri"/>
        </w:rPr>
        <w:t>“Declaro, sob as penas da lei, que o formulário de Registro de Responsabilidade Técnica (RRT) n° XX, com informações e dados definitivos sobre a obra ou serviço, e em relação ao qual foi gerado boleto bancário para o recolhimento da</w:t>
      </w:r>
      <w:r>
        <w:rPr>
          <w:rFonts w:ascii="Calibri" w:hAnsi="Calibri"/>
        </w:rPr>
        <w:t xml:space="preserve"> taxa de </w:t>
      </w:r>
      <w:r>
        <w:rPr>
          <w:rFonts w:ascii="Calibri" w:hAnsi="Calibri"/>
        </w:rPr>
        <w:lastRenderedPageBreak/>
        <w:t>RRT, não foi utilizado como comprovação de serviço prestado ou realizado. Desta forma solicito a exclusão do formulário e do boleto. Estou ciente de que a falsidade ou irregularidade desta declaração estão sujeitas às penalidades legais (Código Pe</w:t>
      </w:r>
      <w:r>
        <w:rPr>
          <w:rFonts w:ascii="Calibri" w:hAnsi="Calibri"/>
        </w:rPr>
        <w:t xml:space="preserve">nal Brasileiro, art. 299) e disciplinares (Resoluções CAU/BR n° 52, de 6 de setembro de 2013, e n° 58, de 5 de outubro de 2013).” (Anexo V). </w:t>
      </w:r>
    </w:p>
    <w:p w:rsidR="00FA1240" w:rsidRDefault="00FA1240">
      <w:pPr>
        <w:jc w:val="both"/>
        <w:rPr>
          <w:rFonts w:ascii="Calibri" w:hAnsi="Calibri"/>
        </w:rPr>
      </w:pPr>
    </w:p>
    <w:p w:rsidR="00FA1240" w:rsidRDefault="00B626A9">
      <w:pPr>
        <w:jc w:val="both"/>
        <w:rPr>
          <w:rFonts w:ascii="Calibri" w:hAnsi="Calibri"/>
        </w:rPr>
      </w:pPr>
      <w:r>
        <w:rPr>
          <w:rFonts w:ascii="Calibri" w:hAnsi="Calibri"/>
        </w:rPr>
        <w:t>§ 2° Os formulários de Registro de Responsabilidade Técnica (RRT) excluídos do SICCAU - Ambiente do Arquiteto e U</w:t>
      </w:r>
      <w:r>
        <w:rPr>
          <w:rFonts w:ascii="Calibri" w:hAnsi="Calibri"/>
        </w:rPr>
        <w:t>rbanista permanecerão no SICCAU Corporativo para fins de fiscalização das informações prestadas.</w:t>
      </w:r>
    </w:p>
    <w:p w:rsidR="00FA1240" w:rsidRDefault="00FA1240">
      <w:pPr>
        <w:pStyle w:val="Default"/>
        <w:jc w:val="both"/>
        <w:rPr>
          <w:rFonts w:ascii="Calibri" w:hAnsi="Calibri"/>
          <w:b/>
        </w:rPr>
      </w:pPr>
    </w:p>
    <w:p w:rsidR="00FA1240" w:rsidRDefault="00B626A9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>Art. 5° Serão informados no Ambiente do Arquiteto e Urbanista do SICCAU os números dos formulários de Registro de Responsabilidade Técnica (RRT) preenchidos e</w:t>
      </w:r>
      <w:r>
        <w:rPr>
          <w:rFonts w:ascii="Calibri" w:hAnsi="Calibri"/>
        </w:rPr>
        <w:t xml:space="preserve"> os boletos bancários vencidos e não pagos, com vistas a possibilitar que o arquiteto e urbanista regularize a situação (Anexo VI).</w:t>
      </w:r>
    </w:p>
    <w:p w:rsidR="00FA1240" w:rsidRDefault="00FA1240">
      <w:pPr>
        <w:pStyle w:val="Default"/>
        <w:jc w:val="both"/>
        <w:rPr>
          <w:rFonts w:ascii="Calibri" w:hAnsi="Calibri"/>
        </w:rPr>
      </w:pPr>
    </w:p>
    <w:p w:rsidR="00FA1240" w:rsidRDefault="00B626A9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>§ 1° Para fins de emissão de certidões nos termos do art. 10 da Resolução CAU/BR n° 54, de 2013, considerar-se-ão os formul</w:t>
      </w:r>
      <w:r>
        <w:rPr>
          <w:rFonts w:ascii="Calibri" w:hAnsi="Calibri"/>
        </w:rPr>
        <w:t>ários de RRT preenchidos e os boletos bancários não pagos a partir de 1° de fevereiro de 2014.</w:t>
      </w:r>
    </w:p>
    <w:p w:rsidR="00FA1240" w:rsidRDefault="00FA1240">
      <w:pPr>
        <w:pStyle w:val="Default"/>
        <w:jc w:val="both"/>
        <w:rPr>
          <w:rFonts w:ascii="Calibri" w:hAnsi="Calibri"/>
        </w:rPr>
      </w:pPr>
    </w:p>
    <w:p w:rsidR="00FA1240" w:rsidRDefault="00B626A9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 xml:space="preserve">§ 2° Para fins de regularização, considerar-se-ão todos os formulários de RRT preenchidos e os boletos bancários não pagos. </w:t>
      </w:r>
    </w:p>
    <w:p w:rsidR="00FA1240" w:rsidRDefault="00FA1240">
      <w:pPr>
        <w:pStyle w:val="Default"/>
        <w:jc w:val="both"/>
        <w:rPr>
          <w:rFonts w:ascii="Calibri" w:hAnsi="Calibri"/>
        </w:rPr>
      </w:pPr>
    </w:p>
    <w:p w:rsidR="00FA1240" w:rsidRDefault="00B626A9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>Art. 6° Ficam aprovados os seguint</w:t>
      </w:r>
      <w:r>
        <w:rPr>
          <w:rFonts w:ascii="Calibri" w:hAnsi="Calibri"/>
        </w:rPr>
        <w:t>es formulários, anexos a esta Portaria Normativa:</w:t>
      </w:r>
    </w:p>
    <w:p w:rsidR="00FA1240" w:rsidRDefault="00FA1240">
      <w:pPr>
        <w:pStyle w:val="Default"/>
        <w:jc w:val="both"/>
        <w:rPr>
          <w:rFonts w:ascii="Calibri" w:hAnsi="Calibri"/>
        </w:rPr>
      </w:pPr>
    </w:p>
    <w:p w:rsidR="00FA1240" w:rsidRDefault="00B626A9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 xml:space="preserve">I - </w:t>
      </w:r>
      <w:proofErr w:type="spellStart"/>
      <w:r>
        <w:rPr>
          <w:rFonts w:ascii="Calibri" w:hAnsi="Calibri"/>
        </w:rPr>
        <w:t>Fórmulário</w:t>
      </w:r>
      <w:proofErr w:type="spellEnd"/>
      <w:r>
        <w:rPr>
          <w:rFonts w:ascii="Calibri" w:hAnsi="Calibri"/>
        </w:rPr>
        <w:t xml:space="preserve"> de RRT – Anexo I;</w:t>
      </w:r>
    </w:p>
    <w:p w:rsidR="00FA1240" w:rsidRDefault="00B626A9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>II - Rascunho – Anexo II;</w:t>
      </w:r>
    </w:p>
    <w:p w:rsidR="00FA1240" w:rsidRDefault="00B626A9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>III - Documento Final – Anexo III;</w:t>
      </w:r>
    </w:p>
    <w:p w:rsidR="00FA1240" w:rsidRDefault="00B626A9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>IV - Registro de Responsabilidade Técnica – Anexo IV;</w:t>
      </w:r>
    </w:p>
    <w:p w:rsidR="00FA1240" w:rsidRDefault="00B626A9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>V - Declaração – Anexo V;</w:t>
      </w:r>
    </w:p>
    <w:p w:rsidR="00FA1240" w:rsidRDefault="00B626A9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>VI - Ambiente do Arquiteto e Ur</w:t>
      </w:r>
      <w:r>
        <w:rPr>
          <w:rFonts w:ascii="Calibri" w:hAnsi="Calibri"/>
        </w:rPr>
        <w:t>banista do SICCAU – Anexo VI.</w:t>
      </w:r>
    </w:p>
    <w:p w:rsidR="00FA1240" w:rsidRDefault="00FA1240">
      <w:pPr>
        <w:pStyle w:val="Default"/>
        <w:jc w:val="both"/>
        <w:rPr>
          <w:rFonts w:ascii="Calibri" w:hAnsi="Calibri"/>
        </w:rPr>
      </w:pPr>
    </w:p>
    <w:p w:rsidR="00FA1240" w:rsidRDefault="00B626A9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>Art. 7</w:t>
      </w:r>
      <w:proofErr w:type="gramStart"/>
      <w:r>
        <w:rPr>
          <w:rFonts w:ascii="Calibri" w:hAnsi="Calibri"/>
        </w:rPr>
        <w:t>°  Esta</w:t>
      </w:r>
      <w:proofErr w:type="gramEnd"/>
      <w:r>
        <w:rPr>
          <w:rFonts w:ascii="Calibri" w:hAnsi="Calibri"/>
        </w:rPr>
        <w:t xml:space="preserve"> Portaria Normativa entra em vigor em 21 de julho de 2014, ressalvado o disposto no § 2° do art. 2°.</w:t>
      </w:r>
    </w:p>
    <w:p w:rsidR="00FA1240" w:rsidRDefault="00FA1240">
      <w:pPr>
        <w:pStyle w:val="Default"/>
        <w:jc w:val="both"/>
        <w:rPr>
          <w:rFonts w:ascii="Calibri" w:hAnsi="Calibri"/>
        </w:rPr>
      </w:pPr>
    </w:p>
    <w:p w:rsidR="00FA1240" w:rsidRDefault="00B626A9">
      <w:pPr>
        <w:pStyle w:val="Default"/>
        <w:jc w:val="right"/>
        <w:rPr>
          <w:rFonts w:ascii="Calibri" w:hAnsi="Calibri"/>
        </w:rPr>
      </w:pPr>
      <w:r>
        <w:rPr>
          <w:rFonts w:ascii="Calibri" w:hAnsi="Calibri"/>
        </w:rPr>
        <w:t>Brasília, 8 de julho de 2014.</w:t>
      </w:r>
    </w:p>
    <w:p w:rsidR="00FA1240" w:rsidRDefault="00FA1240">
      <w:pPr>
        <w:pStyle w:val="Default"/>
        <w:jc w:val="right"/>
        <w:rPr>
          <w:rFonts w:ascii="Calibri" w:hAnsi="Calibri"/>
        </w:rPr>
      </w:pPr>
    </w:p>
    <w:p w:rsidR="00FA1240" w:rsidRDefault="00FA1240">
      <w:pPr>
        <w:pStyle w:val="Default"/>
        <w:jc w:val="right"/>
        <w:rPr>
          <w:rFonts w:ascii="Calibri" w:hAnsi="Calibri"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B626A9">
      <w:pPr>
        <w:pStyle w:val="Default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HAROLDO PINHEIRO VILLAR DE QUEIROZ</w:t>
      </w:r>
    </w:p>
    <w:p w:rsidR="00FA1240" w:rsidRDefault="00B626A9">
      <w:pPr>
        <w:pStyle w:val="Default"/>
        <w:jc w:val="center"/>
        <w:rPr>
          <w:rFonts w:ascii="Calibri" w:hAnsi="Calibri"/>
        </w:rPr>
      </w:pPr>
      <w:r>
        <w:rPr>
          <w:rFonts w:ascii="Calibri" w:hAnsi="Calibri"/>
        </w:rPr>
        <w:t>Presidente do CAU/BR</w:t>
      </w:r>
    </w:p>
    <w:p w:rsidR="00FA1240" w:rsidRDefault="00FA1240">
      <w:pPr>
        <w:pStyle w:val="Default"/>
        <w:jc w:val="center"/>
        <w:rPr>
          <w:rFonts w:ascii="Calibri" w:hAnsi="Calibri"/>
        </w:rPr>
      </w:pPr>
    </w:p>
    <w:p w:rsidR="00FA1240" w:rsidRDefault="00FA1240">
      <w:pPr>
        <w:pStyle w:val="Default"/>
        <w:jc w:val="center"/>
        <w:rPr>
          <w:rFonts w:ascii="Calibri" w:hAnsi="Calibri"/>
        </w:rPr>
      </w:pPr>
    </w:p>
    <w:p w:rsidR="00FA1240" w:rsidRDefault="00B626A9">
      <w:pPr>
        <w:pStyle w:val="Default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ANEXO I – </w:t>
      </w:r>
      <w:r>
        <w:rPr>
          <w:rFonts w:ascii="Calibri" w:hAnsi="Calibri"/>
          <w:b/>
        </w:rPr>
        <w:t xml:space="preserve">FORMULÁRIO DE RRT </w:t>
      </w: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B626A9">
      <w:pPr>
        <w:pStyle w:val="Default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-369573</wp:posOffset>
                </wp:positionH>
                <wp:positionV relativeFrom="paragraph">
                  <wp:posOffset>-186052</wp:posOffset>
                </wp:positionV>
                <wp:extent cx="6308089" cy="8296907"/>
                <wp:effectExtent l="0" t="0" r="0" b="8893"/>
                <wp:wrapNone/>
                <wp:docPr id="3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089" cy="8296907"/>
                          <a:chOff x="0" y="0"/>
                          <a:chExt cx="6308089" cy="8296907"/>
                        </a:xfrm>
                      </wpg:grpSpPr>
                      <pic:pic xmlns:pic="http://schemas.openxmlformats.org/drawingml/2006/picture">
                        <pic:nvPicPr>
                          <pic:cNvPr id="4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88" y="0"/>
                            <a:ext cx="6300901" cy="96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339"/>
                            <a:ext cx="6300901" cy="189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88" y="2911393"/>
                            <a:ext cx="6300901" cy="397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874138"/>
                            <a:ext cx="6300901" cy="142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8" name="Rectangle 6"/>
                        <wps:cNvSpPr/>
                        <wps:spPr>
                          <a:xfrm>
                            <a:off x="1713073" y="3477498"/>
                            <a:ext cx="1845341" cy="4457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8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t" anchorCtr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" o:spid="_x0000_s1026" style="position:absolute;left:0;text-align:left;margin-left:-29.1pt;margin-top:-14.65pt;width:496.7pt;height:653.3pt;z-index:251662336" coordsize="63080,82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71;width:63009;height:9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QEEG8AAAA2gAAAA8AAABkcnMvZG93bnJldi54bWxEj80KwjAQhO+C7xBW8KapIiLVKKIoHv17&#10;gKVZm2qzqU3U+vZGEDwOM/MNM1s0thRPqn3hWMGgn4AgzpwuOFdwPm16ExA+IGssHZOCN3lYzNut&#10;GabavfhAz2PIRYSwT1GBCaFKpfSZIYu+7yri6F1cbTFEWedS1/iKcFvKYZKMpcWC44LBilaGstvx&#10;YRXY+9U2rljf8frgyfiy3xo8DZXqdprlFESgJvzDv/ZOKxjB90q8AXL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iEBBBvAAAANoAAAAPAAAAAAAAAAAAAAAAAJ8CAABkcnMv&#10;ZG93bnJldi54bWxQSwUGAAAAAAQABAD3AAAAiAMAAAAA&#10;">
                  <v:imagedata r:id="rId11" o:title=""/>
                  <v:path arrowok="t"/>
                </v:shape>
                <v:shape id="Imagem 4" o:spid="_x0000_s1028" type="#_x0000_t75" style="position:absolute;top:10513;width:63009;height:18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VYkjBAAAA2gAAAA8AAABkcnMvZG93bnJldi54bWxEj0GLwjAUhO/C/ofwFvamiYK6VKPIroKg&#10;F6t7fzbPtti8lCba+u83guBxmJlvmPmys5W4U+NLxxqGAwWCOHOm5FzD6bjpf4PwAdlg5Zg0PMjD&#10;cvHRm2NiXMsHuqchFxHCPkENRQh1IqXPCrLoB64mjt7FNRZDlE0uTYNthNtKjpSaSIslx4UCa/op&#10;KLumN6uB94/1VeF5XP+udu2f36rR9LTW+uuzW81ABOrCO/xqb42GMTyvxBs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VYkjBAAAA2gAAAA8AAAAAAAAAAAAAAAAAnwIA&#10;AGRycy9kb3ducmV2LnhtbFBLBQYAAAAABAAEAPcAAACNAwAAAAA=&#10;">
                  <v:imagedata r:id="rId12" o:title=""/>
                  <v:path arrowok="t"/>
                </v:shape>
                <v:shape id="Imagem 5" o:spid="_x0000_s1029" type="#_x0000_t75" style="position:absolute;left:71;top:29113;width:63009;height:39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Z2bDAAAAA2gAAAA8AAABkcnMvZG93bnJldi54bWxEj0+LwjAUxO/CfofwFrxt011B1moUcRG8&#10;2l17fjTPpti8lCbbP9/eCILHYWZ+w2x2o21ET52vHSv4TFIQxKXTNVcK/n6PH98gfEDW2DgmBRN5&#10;2G3fZhvMtBv4TH0eKhEh7DNUYEJoMyl9aciiT1xLHL2r6yyGKLtK6g6HCLeN/ErTpbRYc1ww2NLB&#10;UHnL/62C8bDSVWH7y8WaxY9prlOxz3Ol5u/jfg0i0Bhe4Wf7pBUs4XEl3gC5v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dnZsMAAAADaAAAADwAAAAAAAAAAAAAAAACfAgAA&#10;ZHJzL2Rvd25yZXYueG1sUEsFBgAAAAAEAAQA9wAAAIwDAAAAAA==&#10;">
                  <v:imagedata r:id="rId13" o:title=""/>
                  <v:path arrowok="t"/>
                </v:shape>
                <v:shape id="Imagem 6" o:spid="_x0000_s1030" type="#_x0000_t75" style="position:absolute;top:68741;width:63009;height:14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KxADCAAAA2gAAAA8AAABkcnMvZG93bnJldi54bWxEj0FrwkAUhO9C/8PyCr2EurEULamrSFHs&#10;1ejB42P3mYRm36a7axL/vVsoeBxm5htmuR5tK3ryoXGsYDbNQRBrZxquFJyOu9cPECEiG2wdk4Ib&#10;BVivniZLLIwb+EB9GSuRIBwKVFDH2BVSBl2TxTB1HXHyLs5bjEn6ShqPQ4LbVr7l+VxabDgt1NjR&#10;V036p7xaBfr9WPXnc8bZbTv8bvxwwXwvlXp5HjefICKN8RH+b38bBQv4u5Ju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SsQAwgAAANoAAAAPAAAAAAAAAAAAAAAAAJ8C&#10;AABkcnMvZG93bnJldi54bWxQSwUGAAAAAAQABAD3AAAAjgMAAAAA&#10;">
                  <v:imagedata r:id="rId14" o:title=""/>
                  <v:path arrowok="t"/>
                </v:shape>
                <v:rect id="Rectangle 6" o:spid="_x0000_s1031" style="position:absolute;left:17130;top:34774;width:1845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tq74A&#10;AADaAAAADwAAAGRycy9kb3ducmV2LnhtbERPy4rCMBTdD/gP4QruNPWBlE5TER+DyxmdD7gk17bY&#10;3LRN1M7fm4Uwy8N555vBNuJBva8dK5jPEhDE2pmaSwW/l+M0BeEDssHGMSn4Iw+bYvSRY2bck3/o&#10;cQ6liCHsM1RQhdBmUnpdkUU/cy1x5K6utxgi7EtpenzGcNvIRZKspcWaY0OFLe0q0rfz3Sq47tvv&#10;5e7QdWX6xRdKtfarzis1GQ/bTxCBhvAvfrtPRkHcGq/EGy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oLau+AAAA2gAAAA8AAAAAAAAAAAAAAAAAmAIAAGRycy9kb3ducmV2&#10;LnhtbFBLBQYAAAAABAAEAPUAAACDAwAAAAA=&#10;" strokecolor="white" strokeweight=".26467mm">
                  <v:textbox>
                    <w:txbxContent>
                      <w:p w:rsidR="00FA1240" w:rsidRDefault="00FA1240"/>
                    </w:txbxContent>
                  </v:textbox>
                </v:rect>
              </v:group>
            </w:pict>
          </mc:Fallback>
        </mc:AlternateContent>
      </w: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FA1240">
      <w:pPr>
        <w:pStyle w:val="Default"/>
        <w:jc w:val="center"/>
        <w:rPr>
          <w:rFonts w:ascii="Calibri" w:hAnsi="Calibri"/>
          <w:b/>
        </w:rPr>
      </w:pPr>
    </w:p>
    <w:p w:rsidR="00FA1240" w:rsidRDefault="00B626A9">
      <w:pPr>
        <w:pStyle w:val="Default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-575943</wp:posOffset>
                </wp:positionH>
                <wp:positionV relativeFrom="paragraph">
                  <wp:posOffset>95253</wp:posOffset>
                </wp:positionV>
                <wp:extent cx="6645273" cy="8206099"/>
                <wp:effectExtent l="0" t="0" r="3177" b="4451"/>
                <wp:wrapNone/>
                <wp:docPr id="9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3" cy="8206099"/>
                          <a:chOff x="0" y="0"/>
                          <a:chExt cx="6645273" cy="8206099"/>
                        </a:xfrm>
                      </wpg:grpSpPr>
                      <pic:pic xmlns:pic="http://schemas.openxmlformats.org/drawingml/2006/picture">
                        <pic:nvPicPr>
                          <pic:cNvPr id="10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661" y="0"/>
                            <a:ext cx="6595612" cy="247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349998"/>
                            <a:ext cx="6483635" cy="357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7174" y="5966185"/>
                            <a:ext cx="6391308" cy="223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9CB7F6" id="Grupo 1" o:spid="_x0000_s1026" style="position:absolute;margin-left:-45.35pt;margin-top:7.5pt;width:523.25pt;height:646.15pt;z-index:251663360" coordsize="66452,8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">
                <v:shape id="Imagem 3" o:spid="_x0000_s1027" type="#_x0000_t75" style="position:absolute;left:496;width:65956;height:24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Ol7nEAAAA2wAAAA8AAABkcnMvZG93bnJldi54bWxEj01rwkAQhu8F/8MyQm91oweR6CoqisVT&#10;6wfB25Adk2B2Nma3mvbXdw6F3maY9+OZ2aJztXpQGyrPBoaDBBRx7m3FhYHTcfs2ARUissXaMxn4&#10;pgCLee9lhqn1T/6kxyEWSkI4pGigjLFJtQ55SQ7DwDfEcrv61mGUtS20bfEp4a7WoyQZa4cVS0OJ&#10;Da1Lym+HLye9+/Pk417vLqtt3O/W/ifbjLPMmNd+t5yCitTFf/Gf+90KvtDLLzKAn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Ol7nEAAAA2wAAAA8AAAAAAAAAAAAAAAAA&#10;nwIAAGRycy9kb3ducmV2LnhtbFBLBQYAAAAABAAEAPcAAACQAwAAAAA=&#10;">
                  <v:imagedata r:id="rId18" o:title=""/>
                  <v:path arrowok="t"/>
                </v:shape>
                <v:shape id="Imagem 4" o:spid="_x0000_s1028" type="#_x0000_t75" style="position:absolute;top:23499;width:64836;height:3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ADdHCAAAA2wAAAA8AAABkcnMvZG93bnJldi54bWxEj0FrAjEQhe+C/yGM0JtmFSmyNUopCnrT&#10;tUiPw2bcXZpMliSrW3+9KQjeZnhv3vdmue6tEVfyoXGsYDrJQBCXTjdcKfg+bccLECEiazSOScEf&#10;BVivhoMl5trd+EjXIlYihXDIUUEdY5tLGcqaLIaJa4mTdnHeYkyrr6T2eEvh1shZlr1Liw0nQo0t&#10;fdVU/hadTdz403VFqMz+Pr8Yv3GH8/l+UOpt1H9+gIjUx5f5eb3Tqf4U/n9JA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AA3RwgAAANsAAAAPAAAAAAAAAAAAAAAAAJ8C&#10;AABkcnMvZG93bnJldi54bWxQSwUGAAAAAAQABAD3AAAAjgMAAAAA&#10;">
                  <v:imagedata r:id="rId19" o:title=""/>
                  <v:path arrowok="t"/>
                </v:shape>
                <v:shape id="Imagem 5" o:spid="_x0000_s1029" type="#_x0000_t75" style="position:absolute;left:1271;top:59661;width:63913;height:22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wKjAAAAA2wAAAA8AAABkcnMvZG93bnJldi54bWxET01rwkAQvQv9D8sUvNVNVYpEVykFpZ5K&#10;1Iu3MTsmwexsurtNYn+9Kwje5vE+Z7HqTS1acr6yrOB9lIAgzq2uuFBw2K/fZiB8QNZYWyYFV/Kw&#10;Wr4MFphq23FG7S4UIoawT1FBGUKTSunzkgz6kW2II3e2zmCI0BVSO+xiuKnlOEk+pMGKY0OJDX2V&#10;lF92f0bB/29R59ufdoqH0+bIRrLJ9ESp4Wv/OQcRqA9P8cP9reP8Mdx/iQfI5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WrAqMAAAADbAAAADwAAAAAAAAAAAAAAAACfAgAA&#10;ZHJzL2Rvd25yZXYueG1sUEsFBgAAAAAEAAQA9wAAAIwDAAAAAA==&#10;">
                  <v:imagedata r:id="rId20" o:title=""/>
                  <v:path arrowok="t"/>
                </v:shape>
              </v:group>
            </w:pict>
          </mc:Fallback>
        </mc:AlternateContent>
      </w:r>
    </w:p>
    <w:p w:rsidR="00FA1240" w:rsidRDefault="00B626A9">
      <w:pPr>
        <w:pStyle w:val="Default"/>
        <w:pageBreakBefore/>
        <w:jc w:val="center"/>
      </w:pPr>
      <w:r>
        <w:rPr>
          <w:rFonts w:ascii="Calibri" w:hAnsi="Calibri"/>
          <w:b/>
        </w:rPr>
        <w:lastRenderedPageBreak/>
        <w:t>ANEXO II – RASCUNHO</w:t>
      </w:r>
    </w:p>
    <w:p w:rsidR="00FA1240" w:rsidRDefault="00B626A9">
      <w:pPr>
        <w:pStyle w:val="Default"/>
        <w:jc w:val="center"/>
      </w:pPr>
      <w:r>
        <w:rPr>
          <w:rFonts w:ascii="Calibri" w:hAnsi="Calibri"/>
          <w:b/>
          <w:noProof/>
        </w:rPr>
        <w:drawing>
          <wp:inline distT="0" distB="0" distL="0" distR="0">
            <wp:extent cx="5791196" cy="8296278"/>
            <wp:effectExtent l="0" t="0" r="4" b="9522"/>
            <wp:docPr id="1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 l="23460" t="7892" r="38063" b="4742"/>
                    <a:stretch>
                      <a:fillRect/>
                    </a:stretch>
                  </pic:blipFill>
                  <pic:spPr>
                    <a:xfrm>
                      <a:off x="0" y="0"/>
                      <a:ext cx="5791196" cy="82962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A1240" w:rsidRDefault="00B626A9">
      <w:pPr>
        <w:pStyle w:val="Default"/>
        <w:pageBreakBefore/>
        <w:jc w:val="center"/>
      </w:pPr>
      <w:r>
        <w:rPr>
          <w:rFonts w:ascii="Calibri" w:hAnsi="Calibri"/>
          <w:b/>
        </w:rPr>
        <w:lastRenderedPageBreak/>
        <w:t>ANEXO III – DOCUMENTO FINAL</w:t>
      </w:r>
    </w:p>
    <w:p w:rsidR="00FA1240" w:rsidRDefault="00B626A9">
      <w:pPr>
        <w:pStyle w:val="Default"/>
        <w:jc w:val="center"/>
      </w:pPr>
      <w:r>
        <w:rPr>
          <w:rFonts w:ascii="Calibri" w:hAnsi="Calibri"/>
          <w:b/>
          <w:noProof/>
        </w:rPr>
        <w:drawing>
          <wp:inline distT="0" distB="0" distL="0" distR="0">
            <wp:extent cx="5953128" cy="8296278"/>
            <wp:effectExtent l="0" t="0" r="9522" b="9522"/>
            <wp:docPr id="1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l="23329" t="8121" r="37956" b="4552"/>
                    <a:stretch>
                      <a:fillRect/>
                    </a:stretch>
                  </pic:blipFill>
                  <pic:spPr>
                    <a:xfrm>
                      <a:off x="0" y="0"/>
                      <a:ext cx="5953128" cy="82962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A1240" w:rsidRDefault="00B626A9">
      <w:pPr>
        <w:pStyle w:val="Default"/>
        <w:pageBreakBefore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ANEXO IV – REGISTRO DE RESPONSABILIDADE TÉCNICA</w:t>
      </w:r>
    </w:p>
    <w:p w:rsidR="00FA1240" w:rsidRDefault="00B626A9">
      <w:pPr>
        <w:pStyle w:val="Default"/>
        <w:jc w:val="center"/>
      </w:pPr>
      <w:r>
        <w:rPr>
          <w:rFonts w:ascii="Calibri" w:hAnsi="Calibri"/>
          <w:b/>
          <w:noProof/>
        </w:rPr>
        <w:drawing>
          <wp:inline distT="0" distB="0" distL="0" distR="0">
            <wp:extent cx="5581653" cy="8229600"/>
            <wp:effectExtent l="0" t="0" r="0" b="0"/>
            <wp:docPr id="1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l="23691" t="7892" r="38377" b="457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3" cy="8229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A1240" w:rsidRDefault="00B626A9">
      <w:pPr>
        <w:pStyle w:val="Default"/>
        <w:pageBreakBefore/>
        <w:jc w:val="center"/>
      </w:pPr>
      <w:r>
        <w:rPr>
          <w:rFonts w:ascii="Calibri" w:hAnsi="Calibri"/>
          <w:b/>
        </w:rPr>
        <w:lastRenderedPageBreak/>
        <w:t>ANEXO V – DECLARAÇÃO</w:t>
      </w:r>
    </w:p>
    <w:p w:rsidR="00FA1240" w:rsidRDefault="00FA1240">
      <w:pPr>
        <w:pStyle w:val="Default"/>
        <w:jc w:val="center"/>
        <w:rPr>
          <w:rFonts w:ascii="Calibri" w:hAnsi="Calibri"/>
        </w:rPr>
      </w:pPr>
    </w:p>
    <w:p w:rsidR="00FA1240" w:rsidRDefault="00FA1240">
      <w:pPr>
        <w:pStyle w:val="Default"/>
        <w:jc w:val="center"/>
        <w:rPr>
          <w:rFonts w:ascii="Calibri" w:hAnsi="Calibri"/>
        </w:rPr>
      </w:pPr>
    </w:p>
    <w:p w:rsidR="00FA1240" w:rsidRDefault="00FA1240">
      <w:pPr>
        <w:pStyle w:val="Default"/>
        <w:jc w:val="center"/>
        <w:rPr>
          <w:rFonts w:ascii="Calibri" w:hAnsi="Calibri"/>
        </w:rPr>
      </w:pPr>
    </w:p>
    <w:p w:rsidR="00FA1240" w:rsidRDefault="00FA1240">
      <w:pPr>
        <w:pStyle w:val="Default"/>
        <w:jc w:val="center"/>
        <w:rPr>
          <w:rFonts w:ascii="Calibri" w:hAnsi="Calibri"/>
        </w:rPr>
      </w:pPr>
    </w:p>
    <w:p w:rsidR="00FA1240" w:rsidRDefault="00B626A9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2431417</wp:posOffset>
            </wp:positionH>
            <wp:positionV relativeFrom="paragraph">
              <wp:posOffset>-597532</wp:posOffset>
            </wp:positionV>
            <wp:extent cx="539752" cy="539752"/>
            <wp:effectExtent l="0" t="0" r="0" b="0"/>
            <wp:wrapNone/>
            <wp:docPr id="16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2" cy="5397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</w:rPr>
        <w:t>Conselho de Arquitetura e Urbanismo do Brasil</w:t>
      </w:r>
    </w:p>
    <w:p w:rsidR="00FA1240" w:rsidRDefault="00B626A9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Lei n° </w:t>
      </w:r>
      <w:r>
        <w:rPr>
          <w:rFonts w:ascii="Calibri" w:hAnsi="Calibri"/>
          <w:b/>
        </w:rPr>
        <w:t>12.378, de 31 de Dezembro de 2010</w:t>
      </w: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B626A9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EXCLUSÃO DE RRT - DECLARAÇÃO DE VERACIDADE DAS INFORMAÇÕES</w:t>
      </w:r>
    </w:p>
    <w:p w:rsidR="00FA1240" w:rsidRDefault="00B626A9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PRESTADAS</w:t>
      </w:r>
    </w:p>
    <w:p w:rsidR="00FA1240" w:rsidRDefault="00FA1240">
      <w:pPr>
        <w:rPr>
          <w:rFonts w:ascii="Calibri" w:hAnsi="Calibri"/>
          <w:b/>
        </w:rPr>
      </w:pPr>
    </w:p>
    <w:p w:rsidR="00FA1240" w:rsidRDefault="00FA1240">
      <w:pPr>
        <w:rPr>
          <w:rFonts w:ascii="Calibri" w:hAnsi="Calibri"/>
          <w:b/>
        </w:rPr>
      </w:pPr>
    </w:p>
    <w:p w:rsidR="00FA1240" w:rsidRDefault="00B626A9">
      <w:r>
        <w:rPr>
          <w:rFonts w:ascii="Calibri" w:hAnsi="Calibri"/>
        </w:rPr>
        <w:t xml:space="preserve">1. 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-112398</wp:posOffset>
                </wp:positionH>
                <wp:positionV relativeFrom="paragraph">
                  <wp:posOffset>180337</wp:posOffset>
                </wp:positionV>
                <wp:extent cx="6610353" cy="0"/>
                <wp:effectExtent l="0" t="0" r="0" b="19050"/>
                <wp:wrapNone/>
                <wp:docPr id="17" name="Forma livr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3" cy="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6610985"/>
                            <a:gd name="f8" fmla="val 6591300"/>
                            <a:gd name="f9" fmla="+- 0 0 -90"/>
                            <a:gd name="f10" fmla="abs f3"/>
                            <a:gd name="f11" fmla="abs f4"/>
                            <a:gd name="f12" fmla="abs f5"/>
                            <a:gd name="f13" fmla="*/ f3 1 6610985"/>
                            <a:gd name="f14" fmla="val f6"/>
                            <a:gd name="f15" fmla="+- f6 0 f6"/>
                            <a:gd name="f16" fmla="+- f7 0 f6"/>
                            <a:gd name="f17" fmla="*/ f9 f0 1"/>
                            <a:gd name="f18" fmla="?: f10 f3 1"/>
                            <a:gd name="f19" fmla="?: f11 f4 1"/>
                            <a:gd name="f20" fmla="?: f12 f5 1"/>
                            <a:gd name="f21" fmla="*/ f16 1 6610985"/>
                            <a:gd name="f22" fmla="*/ f15 1 0"/>
                            <a:gd name="f23" fmla="*/ f17 1 f2"/>
                            <a:gd name="f24" fmla="*/ f18 1 6610985"/>
                            <a:gd name="f25" fmla="*/ f19 1 21600"/>
                            <a:gd name="f26" fmla="*/ 21600 f19 1"/>
                            <a:gd name="f27" fmla="*/ 0 1 f21"/>
                            <a:gd name="f28" fmla="*/ 0 1 f22"/>
                            <a:gd name="f29" fmla="*/ 6591300 1 f21"/>
                            <a:gd name="f30" fmla="*/ 6610985 1 f21"/>
                            <a:gd name="f31" fmla="*/ 1 1 f22"/>
                            <a:gd name="f32" fmla="+- f23 0 f1"/>
                            <a:gd name="f33" fmla="min f25 f24"/>
                            <a:gd name="f34" fmla="*/ f26 1 f20"/>
                            <a:gd name="f35" fmla="*/ f27 f13 1"/>
                            <a:gd name="f36" fmla="*/ f30 f13 1"/>
                            <a:gd name="f37" fmla="*/ f29 f13 1"/>
                            <a:gd name="f38" fmla="val f34"/>
                            <a:gd name="f39" fmla="*/ f6 f33 1"/>
                            <a:gd name="f40" fmla="+- f38 0 f14"/>
                            <a:gd name="f41" fmla="*/ f40 1 0"/>
                            <a:gd name="f42" fmla="*/ f31 f41 1"/>
                            <a:gd name="f43" fmla="*/ f28 f41 1"/>
                            <a:gd name="f44" fmla="*/ f43 f33 1"/>
                            <a:gd name="f45" fmla="*/ f42 f3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5" y="f44"/>
                            </a:cxn>
                            <a:cxn ang="f32">
                              <a:pos x="f37" y="f44"/>
                            </a:cxn>
                          </a:cxnLst>
                          <a:rect l="f35" t="f44" r="f36" b="f45"/>
                          <a:pathLst>
                            <a:path w="6610985">
                              <a:moveTo>
                                <a:pt x="f6" y="f39"/>
                              </a:moveTo>
                              <a:lnTo>
                                <a:pt x="f8" y="f39"/>
                              </a:lnTo>
                            </a:path>
                          </a:pathLst>
                        </a:custGeom>
                        <a:noFill/>
                        <a:ln w="20089" cap="flat">
                          <a:solidFill>
                            <a:srgbClr val="09737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424E980" id="Forma livre 45" o:spid="_x0000_s1026" style="position:absolute;margin-left:-8.85pt;margin-top:14.2pt;width:520.5pt;height:0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109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" path="m,l6591300,e" filled="f" strokecolor="#097377" strokeweight=".55803mm">
                <v:path arrowok="t" o:connecttype="custom" o:connectlocs="3305177,0;6610353,1;3305177,1;0,1;0,0;6590670,0" o:connectangles="270,0,90,180,0,0" textboxrect="0,0,6610985,0"/>
              </v:shape>
            </w:pict>
          </mc:Fallback>
        </mc:AlternateContent>
      </w:r>
      <w:r>
        <w:rPr>
          <w:rFonts w:ascii="Calibri" w:hAnsi="Calibri"/>
        </w:rPr>
        <w:t>Arquiteto e Urbanista</w:t>
      </w:r>
    </w:p>
    <w:p w:rsidR="00FA1240" w:rsidRDefault="00FA1240">
      <w:pPr>
        <w:rPr>
          <w:rFonts w:ascii="Calibri" w:hAnsi="Calibri"/>
        </w:rPr>
      </w:pPr>
    </w:p>
    <w:p w:rsidR="00FA1240" w:rsidRDefault="00B626A9">
      <w:pPr>
        <w:rPr>
          <w:rFonts w:ascii="Calibri" w:hAnsi="Calibri"/>
        </w:rPr>
      </w:pPr>
      <w:r>
        <w:rPr>
          <w:rFonts w:ascii="Calibri" w:hAnsi="Calibri"/>
        </w:rPr>
        <w:t>NOME</w:t>
      </w:r>
    </w:p>
    <w:p w:rsidR="00FA1240" w:rsidRDefault="00B626A9">
      <w:pPr>
        <w:rPr>
          <w:rFonts w:ascii="Calibri" w:hAnsi="Calibri"/>
        </w:rPr>
      </w:pPr>
      <w:r>
        <w:rPr>
          <w:rFonts w:ascii="Calibri" w:hAnsi="Calibri"/>
        </w:rPr>
        <w:t>Arquiteto e Urbanista</w:t>
      </w:r>
    </w:p>
    <w:p w:rsidR="00FA1240" w:rsidRDefault="00B626A9">
      <w:pPr>
        <w:rPr>
          <w:rFonts w:ascii="Calibri" w:hAnsi="Calibri"/>
        </w:rPr>
      </w:pPr>
      <w:r>
        <w:rPr>
          <w:rFonts w:ascii="Calibri" w:hAnsi="Calibri"/>
        </w:rPr>
        <w:t>CAU n. A00000-0</w:t>
      </w:r>
    </w:p>
    <w:p w:rsidR="00FA1240" w:rsidRDefault="00FA1240">
      <w:pPr>
        <w:rPr>
          <w:rFonts w:ascii="Calibri" w:hAnsi="Calibri"/>
        </w:rPr>
      </w:pPr>
    </w:p>
    <w:p w:rsidR="00FA1240" w:rsidRDefault="00B626A9">
      <w:r>
        <w:rPr>
          <w:rFonts w:ascii="Calibri" w:hAnsi="Calibri"/>
        </w:rPr>
        <w:t xml:space="preserve">2. 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-112398</wp:posOffset>
                </wp:positionH>
                <wp:positionV relativeFrom="paragraph">
                  <wp:posOffset>180337</wp:posOffset>
                </wp:positionV>
                <wp:extent cx="6610353" cy="0"/>
                <wp:effectExtent l="0" t="0" r="0" b="19050"/>
                <wp:wrapNone/>
                <wp:docPr id="18" name="Forma liv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3" cy="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6610985"/>
                            <a:gd name="f8" fmla="val 6591300"/>
                            <a:gd name="f9" fmla="+- 0 0 -90"/>
                            <a:gd name="f10" fmla="abs f3"/>
                            <a:gd name="f11" fmla="abs f4"/>
                            <a:gd name="f12" fmla="abs f5"/>
                            <a:gd name="f13" fmla="*/ f3 1 6610985"/>
                            <a:gd name="f14" fmla="val f6"/>
                            <a:gd name="f15" fmla="+- f6 0 f6"/>
                            <a:gd name="f16" fmla="+- f7 0 f6"/>
                            <a:gd name="f17" fmla="*/ f9 f0 1"/>
                            <a:gd name="f18" fmla="?: f10 f3 1"/>
                            <a:gd name="f19" fmla="?: f11 f4 1"/>
                            <a:gd name="f20" fmla="?: f12 f5 1"/>
                            <a:gd name="f21" fmla="*/ f16 1 6610985"/>
                            <a:gd name="f22" fmla="*/ f15 1 0"/>
                            <a:gd name="f23" fmla="*/ f17 1 f2"/>
                            <a:gd name="f24" fmla="*/ f18 1 6610985"/>
                            <a:gd name="f25" fmla="*/ f19 1 21600"/>
                            <a:gd name="f26" fmla="*/ 21600 f19 1"/>
                            <a:gd name="f27" fmla="*/ 0 1 f21"/>
                            <a:gd name="f28" fmla="*/ 0 1 f22"/>
                            <a:gd name="f29" fmla="*/ 6591300 1 f21"/>
                            <a:gd name="f30" fmla="*/ 6610985 1 f21"/>
                            <a:gd name="f31" fmla="*/ 1 1 f22"/>
                            <a:gd name="f32" fmla="+- f23 0 f1"/>
                            <a:gd name="f33" fmla="min f25 f24"/>
                            <a:gd name="f34" fmla="*/ f26 1 f20"/>
                            <a:gd name="f35" fmla="*/ f27 f13 1"/>
                            <a:gd name="f36" fmla="*/ f30 f13 1"/>
                            <a:gd name="f37" fmla="*/ f29 f13 1"/>
                            <a:gd name="f38" fmla="val f34"/>
                            <a:gd name="f39" fmla="*/ f6 f33 1"/>
                            <a:gd name="f40" fmla="+- f38 0 f14"/>
                            <a:gd name="f41" fmla="*/ f40 1 0"/>
                            <a:gd name="f42" fmla="*/ f31 f41 1"/>
                            <a:gd name="f43" fmla="*/ f28 f41 1"/>
                            <a:gd name="f44" fmla="*/ f43 f33 1"/>
                            <a:gd name="f45" fmla="*/ f42 f3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5" y="f44"/>
                            </a:cxn>
                            <a:cxn ang="f32">
                              <a:pos x="f37" y="f44"/>
                            </a:cxn>
                          </a:cxnLst>
                          <a:rect l="f35" t="f44" r="f36" b="f45"/>
                          <a:pathLst>
                            <a:path w="6610985">
                              <a:moveTo>
                                <a:pt x="f6" y="f39"/>
                              </a:moveTo>
                              <a:lnTo>
                                <a:pt x="f8" y="f39"/>
                              </a:lnTo>
                            </a:path>
                          </a:pathLst>
                        </a:custGeom>
                        <a:noFill/>
                        <a:ln w="20089" cap="flat">
                          <a:solidFill>
                            <a:srgbClr val="09737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77D58B6" id="Forma livre 5" o:spid="_x0000_s1026" style="position:absolute;margin-left:-8.85pt;margin-top:14.2pt;width:520.5pt;height:0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109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" path="m,l6591300,e" filled="f" strokecolor="#097377" strokeweight=".55803mm">
                <v:path arrowok="t" o:connecttype="custom" o:connectlocs="3305177,0;6610353,1;3305177,1;0,1;0,0;6590670,0" o:connectangles="270,0,90,180,0,0" textboxrect="0,0,6610985,0"/>
              </v:shape>
            </w:pict>
          </mc:Fallback>
        </mc:AlternateContent>
      </w:r>
      <w:r>
        <w:rPr>
          <w:rFonts w:ascii="Calibri" w:hAnsi="Calibri"/>
        </w:rPr>
        <w:t>Informações do RRT</w:t>
      </w:r>
    </w:p>
    <w:p w:rsidR="00FA1240" w:rsidRDefault="00FA1240">
      <w:pPr>
        <w:rPr>
          <w:rFonts w:ascii="Calibri" w:hAnsi="Calibri"/>
        </w:rPr>
      </w:pPr>
    </w:p>
    <w:p w:rsidR="00FA1240" w:rsidRDefault="00B626A9">
      <w:r>
        <w:rPr>
          <w:rFonts w:ascii="Calibri" w:hAnsi="Calibri"/>
        </w:rPr>
        <w:t xml:space="preserve">Número do RRT: XXXX     Tipo do RRT: </w:t>
      </w:r>
      <w:proofErr w:type="spellStart"/>
      <w:r>
        <w:rPr>
          <w:rFonts w:ascii="Calibri" w:hAnsi="Calibri"/>
        </w:rPr>
        <w:t>xxxx</w:t>
      </w:r>
      <w:proofErr w:type="spellEnd"/>
      <w:r>
        <w:rPr>
          <w:rFonts w:ascii="Calibri" w:hAnsi="Calibri"/>
        </w:rPr>
        <w:t xml:space="preserve">       Ativid</w:t>
      </w:r>
      <w:r>
        <w:rPr>
          <w:rFonts w:ascii="Calibri" w:hAnsi="Calibri"/>
        </w:rPr>
        <w:t>ade:</w:t>
      </w:r>
      <w:r>
        <w:rPr>
          <w:rFonts w:ascii="Calibri" w:hAnsi="Calibri"/>
          <w:b/>
          <w:bCs/>
          <w:color w:val="000000"/>
          <w:shd w:val="clear" w:color="auto" w:fill="FFFFFF"/>
        </w:rPr>
        <w:t xml:space="preserve"> </w:t>
      </w:r>
      <w:r>
        <w:rPr>
          <w:rFonts w:ascii="Calibri" w:hAnsi="Calibri"/>
        </w:rPr>
        <w:t xml:space="preserve">0.0.0 - </w:t>
      </w:r>
      <w:proofErr w:type="spellStart"/>
      <w:r>
        <w:rPr>
          <w:rFonts w:ascii="Calibri" w:hAnsi="Calibri"/>
        </w:rPr>
        <w:t>xxxxxxx</w:t>
      </w:r>
      <w:proofErr w:type="spellEnd"/>
      <w:r>
        <w:rPr>
          <w:rFonts w:ascii="Calibri" w:hAnsi="Calibri"/>
        </w:rPr>
        <w:t xml:space="preserve">                                                 </w:t>
      </w:r>
    </w:p>
    <w:p w:rsidR="00FA1240" w:rsidRDefault="00B626A9">
      <w:pPr>
        <w:rPr>
          <w:rFonts w:ascii="Calibri" w:hAnsi="Calibri"/>
        </w:rPr>
      </w:pPr>
      <w:r>
        <w:rPr>
          <w:rFonts w:ascii="Calibri" w:hAnsi="Calibri"/>
        </w:rPr>
        <w:t xml:space="preserve">Contratante nome: </w:t>
      </w:r>
      <w:proofErr w:type="spellStart"/>
      <w:r>
        <w:rPr>
          <w:rFonts w:ascii="Calibri" w:hAnsi="Calibri"/>
        </w:rPr>
        <w:t>xxxxxxxxx</w:t>
      </w:r>
      <w:proofErr w:type="spellEnd"/>
      <w:r>
        <w:rPr>
          <w:rFonts w:ascii="Calibri" w:hAnsi="Calibri"/>
        </w:rPr>
        <w:t xml:space="preserve">                   Contratante CPF/CNPJ: 000.000.000-00        </w:t>
      </w:r>
    </w:p>
    <w:p w:rsidR="00FA1240" w:rsidRDefault="00B626A9">
      <w:pPr>
        <w:rPr>
          <w:rFonts w:ascii="Calibri" w:hAnsi="Calibri"/>
        </w:rPr>
      </w:pPr>
      <w:r>
        <w:rPr>
          <w:rFonts w:ascii="Calibri" w:hAnsi="Calibri"/>
        </w:rPr>
        <w:t xml:space="preserve">Descrição: </w:t>
      </w:r>
      <w:proofErr w:type="spellStart"/>
      <w:r>
        <w:rPr>
          <w:rFonts w:ascii="Calibri" w:hAnsi="Calibri"/>
        </w:rPr>
        <w:t>xxxxxx</w:t>
      </w:r>
      <w:proofErr w:type="spellEnd"/>
      <w:r>
        <w:rPr>
          <w:rFonts w:ascii="Calibri" w:hAnsi="Calibri"/>
        </w:rPr>
        <w:t xml:space="preserve">       </w:t>
      </w:r>
    </w:p>
    <w:p w:rsidR="00FA1240" w:rsidRDefault="00B626A9">
      <w:pPr>
        <w:rPr>
          <w:rFonts w:ascii="Calibri" w:hAnsi="Calibri"/>
        </w:rPr>
      </w:pPr>
      <w:r>
        <w:rPr>
          <w:rFonts w:ascii="Calibri" w:hAnsi="Calibri"/>
        </w:rPr>
        <w:t xml:space="preserve">Endereço do contrato: </w:t>
      </w:r>
      <w:proofErr w:type="spellStart"/>
      <w:r>
        <w:rPr>
          <w:rFonts w:ascii="Calibri" w:hAnsi="Calibri"/>
        </w:rPr>
        <w:t>xxxxxx</w:t>
      </w:r>
      <w:proofErr w:type="spellEnd"/>
      <w:r>
        <w:rPr>
          <w:rFonts w:ascii="Calibri" w:hAnsi="Calibri"/>
        </w:rPr>
        <w:t xml:space="preserve"> </w:t>
      </w:r>
    </w:p>
    <w:p w:rsidR="00FA1240" w:rsidRDefault="00FA1240">
      <w:pPr>
        <w:rPr>
          <w:rFonts w:ascii="Calibri" w:hAnsi="Calibri"/>
        </w:rPr>
      </w:pPr>
    </w:p>
    <w:p w:rsidR="00FA1240" w:rsidRDefault="00B626A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-93341</wp:posOffset>
                </wp:positionH>
                <wp:positionV relativeFrom="paragraph">
                  <wp:posOffset>191767</wp:posOffset>
                </wp:positionV>
                <wp:extent cx="6610353" cy="0"/>
                <wp:effectExtent l="0" t="0" r="0" b="19050"/>
                <wp:wrapNone/>
                <wp:docPr id="19" name="Forma livr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3" cy="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6610985"/>
                            <a:gd name="f8" fmla="val 6591300"/>
                            <a:gd name="f9" fmla="+- 0 0 -90"/>
                            <a:gd name="f10" fmla="abs f3"/>
                            <a:gd name="f11" fmla="abs f4"/>
                            <a:gd name="f12" fmla="abs f5"/>
                            <a:gd name="f13" fmla="*/ f3 1 6610985"/>
                            <a:gd name="f14" fmla="val f6"/>
                            <a:gd name="f15" fmla="+- f6 0 f6"/>
                            <a:gd name="f16" fmla="+- f7 0 f6"/>
                            <a:gd name="f17" fmla="*/ f9 f0 1"/>
                            <a:gd name="f18" fmla="?: f10 f3 1"/>
                            <a:gd name="f19" fmla="?: f11 f4 1"/>
                            <a:gd name="f20" fmla="?: f12 f5 1"/>
                            <a:gd name="f21" fmla="*/ f16 1 6610985"/>
                            <a:gd name="f22" fmla="*/ f15 1 0"/>
                            <a:gd name="f23" fmla="*/ f17 1 f2"/>
                            <a:gd name="f24" fmla="*/ f18 1 6610985"/>
                            <a:gd name="f25" fmla="*/ f19 1 21600"/>
                            <a:gd name="f26" fmla="*/ 21600 f19 1"/>
                            <a:gd name="f27" fmla="*/ 0 1 f21"/>
                            <a:gd name="f28" fmla="*/ 0 1 f22"/>
                            <a:gd name="f29" fmla="*/ 6591300 1 f21"/>
                            <a:gd name="f30" fmla="*/ 6610985 1 f21"/>
                            <a:gd name="f31" fmla="*/ 1 1 f22"/>
                            <a:gd name="f32" fmla="+- f23 0 f1"/>
                            <a:gd name="f33" fmla="min f25 f24"/>
                            <a:gd name="f34" fmla="*/ f26 1 f20"/>
                            <a:gd name="f35" fmla="*/ f27 f13 1"/>
                            <a:gd name="f36" fmla="*/ f30 f13 1"/>
                            <a:gd name="f37" fmla="*/ f29 f13 1"/>
                            <a:gd name="f38" fmla="val f34"/>
                            <a:gd name="f39" fmla="*/ f6 f33 1"/>
                            <a:gd name="f40" fmla="+- f38 0 f14"/>
                            <a:gd name="f41" fmla="*/ f40 1 0"/>
                            <a:gd name="f42" fmla="*/ f31 f41 1"/>
                            <a:gd name="f43" fmla="*/ f28 f41 1"/>
                            <a:gd name="f44" fmla="*/ f43 f33 1"/>
                            <a:gd name="f45" fmla="*/ f42 f3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5" y="f44"/>
                            </a:cxn>
                            <a:cxn ang="f32">
                              <a:pos x="f37" y="f44"/>
                            </a:cxn>
                          </a:cxnLst>
                          <a:rect l="f35" t="f44" r="f36" b="f45"/>
                          <a:pathLst>
                            <a:path w="6610985">
                              <a:moveTo>
                                <a:pt x="f6" y="f39"/>
                              </a:moveTo>
                              <a:lnTo>
                                <a:pt x="f8" y="f39"/>
                              </a:lnTo>
                            </a:path>
                          </a:pathLst>
                        </a:custGeom>
                        <a:noFill/>
                        <a:ln w="20089" cap="flat">
                          <a:solidFill>
                            <a:srgbClr val="09737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3C6CE48" id="Forma livre 44" o:spid="_x0000_s1026" style="position:absolute;margin-left:-7.35pt;margin-top:15.1pt;width:520.5pt;height: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109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" path="m,l6591300,e" filled="f" strokecolor="#097377" strokeweight=".55803mm">
                <v:path arrowok="t" o:connecttype="custom" o:connectlocs="3305177,0;6610353,1;3305177,1;0,1;0,0;6590670,0" o:connectangles="270,0,90,180,0,0" textboxrect="0,0,6610985,0"/>
              </v:shape>
            </w:pict>
          </mc:Fallback>
        </mc:AlternateContent>
      </w:r>
      <w:r>
        <w:rPr>
          <w:rFonts w:ascii="Calibri" w:hAnsi="Calibri"/>
        </w:rPr>
        <w:t>3. Declaração</w:t>
      </w:r>
    </w:p>
    <w:p w:rsidR="00FA1240" w:rsidRDefault="00FA1240">
      <w:pPr>
        <w:rPr>
          <w:rFonts w:ascii="Calibri" w:hAnsi="Calibri"/>
        </w:rPr>
      </w:pPr>
    </w:p>
    <w:p w:rsidR="00FA1240" w:rsidRDefault="00B626A9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Declaro, sob as penas </w:t>
      </w:r>
      <w:r>
        <w:rPr>
          <w:rFonts w:ascii="Calibri" w:hAnsi="Calibri"/>
        </w:rPr>
        <w:t>da lei, que o formulário de Registro de Responsabilidade Técnica (RRT) n° XX, com informações e dados definitivos sobre a obra ou serviço, e em relação ao qual foi gerado boleto bancário para o recolhimento da taxa de RRT, não foi utilizado como comprovaçã</w:t>
      </w:r>
      <w:r>
        <w:rPr>
          <w:rFonts w:ascii="Calibri" w:hAnsi="Calibri"/>
        </w:rPr>
        <w:t xml:space="preserve">o de serviço prestado ou realizado. Desta forma solicito a exclusão do formulário e do boleto. </w:t>
      </w:r>
    </w:p>
    <w:p w:rsidR="00FA1240" w:rsidRDefault="00FA1240">
      <w:pPr>
        <w:jc w:val="both"/>
        <w:rPr>
          <w:rFonts w:ascii="Calibri" w:hAnsi="Calibri"/>
        </w:rPr>
      </w:pPr>
    </w:p>
    <w:p w:rsidR="00FA1240" w:rsidRDefault="00B626A9">
      <w:pPr>
        <w:jc w:val="both"/>
        <w:rPr>
          <w:rFonts w:ascii="Calibri" w:hAnsi="Calibri"/>
        </w:rPr>
      </w:pPr>
      <w:r>
        <w:rPr>
          <w:rFonts w:ascii="Calibri" w:hAnsi="Calibri"/>
        </w:rPr>
        <w:t>Estou ciente de que a falsidade ou irregularidade desta declaração estão sujeitas às penalidades legais (Código Penal Brasileiro, art. 299) e disciplinares (Re</w:t>
      </w:r>
      <w:r>
        <w:rPr>
          <w:rFonts w:ascii="Calibri" w:hAnsi="Calibri"/>
        </w:rPr>
        <w:t>soluções CAU/BR n° 52, de 6 de setembro de 2013, e n° 58, de 5 de outubro de 2013).</w:t>
      </w:r>
    </w:p>
    <w:p w:rsidR="00FA1240" w:rsidRDefault="00B626A9">
      <w:pPr>
        <w:jc w:val="both"/>
      </w:pPr>
      <w:r>
        <w:rPr>
          <w:rFonts w:ascii="Calibri" w:hAnsi="Calibri"/>
        </w:rPr>
        <w:t xml:space="preserve"> </w:t>
      </w:r>
    </w:p>
    <w:p w:rsidR="00FA1240" w:rsidRDefault="00B626A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-90168</wp:posOffset>
                </wp:positionH>
                <wp:positionV relativeFrom="paragraph">
                  <wp:posOffset>185422</wp:posOffset>
                </wp:positionV>
                <wp:extent cx="6610353" cy="0"/>
                <wp:effectExtent l="0" t="0" r="0" b="19050"/>
                <wp:wrapNone/>
                <wp:docPr id="20" name="Forma livr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3" cy="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6610985"/>
                            <a:gd name="f8" fmla="val 6591300"/>
                            <a:gd name="f9" fmla="+- 0 0 -90"/>
                            <a:gd name="f10" fmla="abs f3"/>
                            <a:gd name="f11" fmla="abs f4"/>
                            <a:gd name="f12" fmla="abs f5"/>
                            <a:gd name="f13" fmla="*/ f3 1 6610985"/>
                            <a:gd name="f14" fmla="val f6"/>
                            <a:gd name="f15" fmla="+- f6 0 f6"/>
                            <a:gd name="f16" fmla="+- f7 0 f6"/>
                            <a:gd name="f17" fmla="*/ f9 f0 1"/>
                            <a:gd name="f18" fmla="?: f10 f3 1"/>
                            <a:gd name="f19" fmla="?: f11 f4 1"/>
                            <a:gd name="f20" fmla="?: f12 f5 1"/>
                            <a:gd name="f21" fmla="*/ f16 1 6610985"/>
                            <a:gd name="f22" fmla="*/ f15 1 0"/>
                            <a:gd name="f23" fmla="*/ f17 1 f2"/>
                            <a:gd name="f24" fmla="*/ f18 1 6610985"/>
                            <a:gd name="f25" fmla="*/ f19 1 21600"/>
                            <a:gd name="f26" fmla="*/ 21600 f19 1"/>
                            <a:gd name="f27" fmla="*/ 0 1 f21"/>
                            <a:gd name="f28" fmla="*/ 0 1 f22"/>
                            <a:gd name="f29" fmla="*/ 6591300 1 f21"/>
                            <a:gd name="f30" fmla="*/ 6610985 1 f21"/>
                            <a:gd name="f31" fmla="*/ 1 1 f22"/>
                            <a:gd name="f32" fmla="+- f23 0 f1"/>
                            <a:gd name="f33" fmla="min f25 f24"/>
                            <a:gd name="f34" fmla="*/ f26 1 f20"/>
                            <a:gd name="f35" fmla="*/ f27 f13 1"/>
                            <a:gd name="f36" fmla="*/ f30 f13 1"/>
                            <a:gd name="f37" fmla="*/ f29 f13 1"/>
                            <a:gd name="f38" fmla="val f34"/>
                            <a:gd name="f39" fmla="*/ f6 f33 1"/>
                            <a:gd name="f40" fmla="+- f38 0 f14"/>
                            <a:gd name="f41" fmla="*/ f40 1 0"/>
                            <a:gd name="f42" fmla="*/ f31 f41 1"/>
                            <a:gd name="f43" fmla="*/ f28 f41 1"/>
                            <a:gd name="f44" fmla="*/ f43 f33 1"/>
                            <a:gd name="f45" fmla="*/ f42 f3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5" y="f44"/>
                            </a:cxn>
                            <a:cxn ang="f32">
                              <a:pos x="f37" y="f44"/>
                            </a:cxn>
                          </a:cxnLst>
                          <a:rect l="f35" t="f44" r="f36" b="f45"/>
                          <a:pathLst>
                            <a:path w="6610985">
                              <a:moveTo>
                                <a:pt x="f6" y="f39"/>
                              </a:moveTo>
                              <a:lnTo>
                                <a:pt x="f8" y="f39"/>
                              </a:lnTo>
                            </a:path>
                          </a:pathLst>
                        </a:custGeom>
                        <a:noFill/>
                        <a:ln w="20089" cap="flat">
                          <a:solidFill>
                            <a:srgbClr val="09737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8FBE175" id="Forma livre 43" o:spid="_x0000_s1026" style="position:absolute;margin-left:-7.1pt;margin-top:14.6pt;width:520.5pt;height: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109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" path="m,l6591300,e" filled="f" strokecolor="#097377" strokeweight=".55803mm">
                <v:path arrowok="t" o:connecttype="custom" o:connectlocs="3305177,0;6610353,1;3305177,1;0,1;0,0;6590670,0" o:connectangles="270,0,90,180,0,0" textboxrect="0,0,6610985,0"/>
              </v:shape>
            </w:pict>
          </mc:Fallback>
        </mc:AlternateContent>
      </w:r>
      <w:r>
        <w:rPr>
          <w:rFonts w:ascii="Calibri" w:hAnsi="Calibri"/>
        </w:rPr>
        <w:t>4. Informações</w:t>
      </w:r>
    </w:p>
    <w:p w:rsidR="00FA1240" w:rsidRDefault="00FA1240">
      <w:pPr>
        <w:rPr>
          <w:rFonts w:ascii="Calibri" w:hAnsi="Calibri"/>
        </w:rPr>
      </w:pPr>
    </w:p>
    <w:p w:rsidR="00FA1240" w:rsidRDefault="00B626A9">
      <w:pPr>
        <w:jc w:val="both"/>
        <w:rPr>
          <w:rFonts w:ascii="Calibri" w:hAnsi="Calibri"/>
        </w:rPr>
      </w:pPr>
      <w:r>
        <w:rPr>
          <w:rFonts w:ascii="Calibri" w:hAnsi="Calibri"/>
        </w:rPr>
        <w:t>- CERTIFICAMOS que caso ocorram alterações nos elementos contidos neste documento, o mesmo perderá a sua validade para todos os efeitos.</w:t>
      </w:r>
    </w:p>
    <w:p w:rsidR="00FA1240" w:rsidRDefault="00B626A9">
      <w:pPr>
        <w:jc w:val="both"/>
        <w:rPr>
          <w:rFonts w:ascii="Calibri" w:hAnsi="Calibri"/>
        </w:rPr>
      </w:pPr>
      <w:r>
        <w:rPr>
          <w:rFonts w:ascii="Calibri" w:hAnsi="Calibri"/>
        </w:rPr>
        <w:t>- Válido em todo</w:t>
      </w:r>
      <w:r>
        <w:rPr>
          <w:rFonts w:ascii="Calibri" w:hAnsi="Calibri"/>
        </w:rPr>
        <w:t xml:space="preserve"> território nacional</w:t>
      </w:r>
    </w:p>
    <w:p w:rsidR="00FA1240" w:rsidRDefault="00FA1240">
      <w:pPr>
        <w:jc w:val="both"/>
        <w:rPr>
          <w:rFonts w:ascii="Calibri" w:hAnsi="Calibri"/>
        </w:rPr>
      </w:pPr>
    </w:p>
    <w:p w:rsidR="00FA1240" w:rsidRDefault="00FA1240">
      <w:pPr>
        <w:rPr>
          <w:rFonts w:ascii="Calibri" w:hAnsi="Calibri"/>
          <w:shd w:val="clear" w:color="auto" w:fill="FFFF00"/>
        </w:rPr>
      </w:pPr>
    </w:p>
    <w:p w:rsidR="00FA1240" w:rsidRDefault="00B626A9">
      <w:pPr>
        <w:jc w:val="center"/>
        <w:rPr>
          <w:rFonts w:ascii="Calibri" w:hAnsi="Calibri"/>
        </w:rPr>
        <w:sectPr w:rsidR="00FA1240">
          <w:headerReference w:type="default" r:id="rId25"/>
          <w:footerReference w:type="default" r:id="rId26"/>
          <w:pgSz w:w="11900" w:h="16840"/>
          <w:pgMar w:top="1702" w:right="1128" w:bottom="1418" w:left="1559" w:header="1327" w:footer="584" w:gutter="0"/>
          <w:cols w:space="720"/>
        </w:sectPr>
      </w:pPr>
      <w:r>
        <w:rPr>
          <w:rFonts w:ascii="Calibri" w:hAnsi="Calibri"/>
        </w:rPr>
        <w:t xml:space="preserve">Impresso em: </w:t>
      </w:r>
      <w:proofErr w:type="spellStart"/>
      <w:r>
        <w:rPr>
          <w:rFonts w:ascii="Calibri" w:hAnsi="Calibri"/>
        </w:rPr>
        <w:t>xxxxxxx</w:t>
      </w:r>
      <w:proofErr w:type="spellEnd"/>
      <w:r>
        <w:rPr>
          <w:rFonts w:ascii="Calibri" w:hAnsi="Calibri"/>
        </w:rPr>
        <w:t xml:space="preserve"> às </w:t>
      </w:r>
      <w:proofErr w:type="spellStart"/>
      <w:r>
        <w:rPr>
          <w:rFonts w:ascii="Calibri" w:hAnsi="Calibri"/>
        </w:rPr>
        <w:t>xxxxx</w:t>
      </w:r>
      <w:proofErr w:type="spellEnd"/>
      <w:r>
        <w:rPr>
          <w:rFonts w:ascii="Calibri" w:hAnsi="Calibri"/>
        </w:rPr>
        <w:t xml:space="preserve"> por: </w:t>
      </w:r>
      <w:proofErr w:type="spellStart"/>
      <w:r>
        <w:rPr>
          <w:rFonts w:ascii="Calibri" w:hAnsi="Calibri"/>
        </w:rPr>
        <w:t>xxxxxx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ip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xxxx</w:t>
      </w:r>
      <w:proofErr w:type="spellEnd"/>
    </w:p>
    <w:p w:rsidR="00FA1240" w:rsidRDefault="00B626A9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ANEXO VI – AMBIENTE DO ARQUITETO E URBANISTA DO SICCAU</w:t>
      </w: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B626A9">
      <w:pPr>
        <w:pStyle w:val="PargrafodaLista"/>
        <w:numPr>
          <w:ilvl w:val="0"/>
          <w:numId w:val="1"/>
        </w:numPr>
        <w:rPr>
          <w:rFonts w:ascii="Calibri" w:hAnsi="Calibri"/>
          <w:b/>
        </w:rPr>
      </w:pPr>
      <w:r>
        <w:rPr>
          <w:rFonts w:ascii="Calibri" w:hAnsi="Calibri"/>
          <w:b/>
        </w:rPr>
        <w:t>Visualização na página inicial do Arquiteto e Urbanista</w:t>
      </w: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B626A9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-345442</wp:posOffset>
                </wp:positionH>
                <wp:positionV relativeFrom="paragraph">
                  <wp:posOffset>103500</wp:posOffset>
                </wp:positionV>
                <wp:extent cx="9850117" cy="2817495"/>
                <wp:effectExtent l="0" t="0" r="0" b="1905"/>
                <wp:wrapNone/>
                <wp:docPr id="2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117" cy="2817495"/>
                          <a:chOff x="0" y="0"/>
                          <a:chExt cx="9850117" cy="2817495"/>
                        </a:xfrm>
                      </wpg:grpSpPr>
                      <pic:pic xmlns:pic="http://schemas.openxmlformats.org/drawingml/2006/picture">
                        <pic:nvPicPr>
                          <pic:cNvPr id="2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1551" r="1174" b="43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0117" cy="281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23" name="Retângulo 3"/>
                        <wps:cNvSpPr/>
                        <wps:spPr>
                          <a:xfrm>
                            <a:off x="171835" y="1099164"/>
                            <a:ext cx="2062026" cy="114556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25402" cap="flat">
                            <a:solidFill>
                              <a:srgbClr val="F2F2F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24" name="Retângulo 5"/>
                        <wps:cNvSpPr/>
                        <wps:spPr>
                          <a:xfrm>
                            <a:off x="8649062" y="354559"/>
                            <a:ext cx="1088291" cy="114556"/>
                          </a:xfrm>
                          <a:prstGeom prst="rect">
                            <a:avLst/>
                          </a:prstGeom>
                          <a:solidFill>
                            <a:srgbClr val="C1DCDD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3" o:spid="_x0000_s1032" style="position:absolute;left:0;text-align:left;margin-left:-27.2pt;margin-top:8.15pt;width:775.6pt;height:221.85pt;z-index:251657216" coordsize="98501,28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">
                <v:shape id="Picture 2" o:spid="_x0000_s1033" type="#_x0000_t75" style="position:absolute;width:98501;height:28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uIuHDAAAA2wAAAA8AAABkcnMvZG93bnJldi54bWxEj81qwzAQhO+FvIPYQG6NXEN+cKOE0tJS&#10;yClODjku1tZya62MJMf221eFQo7DzHzD7A6jbcWNfGgcK3haZiCIK6cbrhVczu+PWxAhImtsHZOC&#10;iQIc9rOHHRbaDXyiWxlrkSAcClRgYuwKKUNlyGJYuo44eV/OW4xJ+lpqj0OC21bmWbaWFhtOCwY7&#10;ejVU/ZS9VbDyb9Pme3PuXP+x1g7LY95fj0ot5uPLM4hIY7yH/9ufWkGew9+X9AP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4i4cMAAADbAAAADwAAAAAAAAAAAAAAAACf&#10;AgAAZHJzL2Rvd25yZXYueG1sUEsFBgAAAAAEAAQA9wAAAI8DAAAAAA==&#10;">
                  <v:imagedata r:id="rId28" o:title="" croptop="7570f" cropbottom="28325f" cropright="769f"/>
                  <v:path arrowok="t"/>
                </v:shape>
                <v:rect id="Retângulo 3" o:spid="_x0000_s1034" style="position:absolute;left:1718;top:10991;width:20620;height:1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5hsQA&#10;AADbAAAADwAAAGRycy9kb3ducmV2LnhtbESPQWvCQBSE74X+h+UVvJRmo4LY1FVEUWLJxVjo9ZF9&#10;JqnZtyG7avz3bkHwOMzMN8xs0ZtGXKhztWUFwygGQVxYXXOp4Oew+ZiCcB5ZY2OZFNzIwWL++jLD&#10;RNsr7+mS+1IECLsEFVTet4mUrqjIoItsSxy8o+0M+iC7UuoOrwFuGjmK44k0WHNYqLClVUXFKT8b&#10;Bb+7Ma2/s+OpjfvsXW6bdfrJf0oN3vrlFwhPvX+GH+1UKxiN4f9L+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5+YbEAAAA2wAAAA8AAAAAAAAAAAAAAAAAmAIAAGRycy9k&#10;b3ducmV2LnhtbFBLBQYAAAAABAAEAPUAAACJAwAAAAA=&#10;" fillcolor="#f2f2f2" strokecolor="#f2f2f2" strokeweight=".70561mm">
                  <v:textbox>
                    <w:txbxContent>
                      <w:p w:rsidR="00FA1240" w:rsidRDefault="00FA1240"/>
                    </w:txbxContent>
                  </v:textbox>
                </v:rect>
                <v:rect id="Retângulo 5" o:spid="_x0000_s1035" style="position:absolute;left:86490;top:3545;width:10883;height:1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MbcUA&#10;AADbAAAADwAAAGRycy9kb3ducmV2LnhtbESPT2sCMRTE7wW/Q3iCt5r1D23ZGsUVXTwUira018fm&#10;uVncvCxJ1O23b4RCj8PM/IZZrHrbiiv50DhWMBlnIIgrpxuuFXx+7B5fQISIrLF1TAp+KMBqOXhY&#10;YK7djQ90PcZaJAiHHBWYGLtcylAZshjGriNO3sl5izFJX0vt8ZbgtpXTLHuSFhtOCwY72hiqzseL&#10;VfD+vS6/ClduK19MyufDW3GZWaPUaNivX0FE6uN/+K+91wqmc7h/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IxtxQAAANsAAAAPAAAAAAAAAAAAAAAAAJgCAABkcnMv&#10;ZG93bnJldi54bWxQSwUGAAAAAAQABAD1AAAAigMAAAAA&#10;" fillcolor="#c1dcdd" stroked="f">
                  <v:textbox>
                    <w:txbxContent>
                      <w:p w:rsidR="00FA1240" w:rsidRDefault="00FA1240"/>
                    </w:txbxContent>
                  </v:textbox>
                </v:rect>
              </v:group>
            </w:pict>
          </mc:Fallback>
        </mc:AlternateContent>
      </w:r>
    </w:p>
    <w:p w:rsidR="00FA1240" w:rsidRDefault="00FA1240">
      <w:pPr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  <w:bookmarkStart w:id="0" w:name="_GoBack"/>
      <w:bookmarkEnd w:id="0"/>
    </w:p>
    <w:p w:rsidR="00FA1240" w:rsidRDefault="00B626A9">
      <w:pPr>
        <w:pStyle w:val="PargrafodaLista"/>
        <w:numPr>
          <w:ilvl w:val="0"/>
          <w:numId w:val="1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 xml:space="preserve">Visualização após o clique do botão </w:t>
      </w:r>
      <w:r>
        <w:rPr>
          <w:rFonts w:ascii="Calibri" w:hAnsi="Calibri"/>
          <w:b/>
        </w:rPr>
        <w:t>“Visualizar pendências de RRT(s)</w:t>
      </w: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B626A9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99056</wp:posOffset>
                </wp:positionV>
                <wp:extent cx="9861547" cy="4940302"/>
                <wp:effectExtent l="0" t="0" r="6353" b="0"/>
                <wp:wrapNone/>
                <wp:docPr id="25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1547" cy="4940302"/>
                          <a:chOff x="0" y="0"/>
                          <a:chExt cx="9861547" cy="4940302"/>
                        </a:xfrm>
                      </wpg:grpSpPr>
                      <pic:pic xmlns:pic="http://schemas.openxmlformats.org/drawingml/2006/picture">
                        <pic:nvPicPr>
                          <pic:cNvPr id="2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1819" r="1202" b="8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47" cy="494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27" name="Retângulo 3"/>
                        <wps:cNvSpPr/>
                        <wps:spPr>
                          <a:xfrm>
                            <a:off x="965935" y="2482066"/>
                            <a:ext cx="4094445" cy="66577"/>
                          </a:xfrm>
                          <a:prstGeom prst="rect">
                            <a:avLst/>
                          </a:prstGeom>
                          <a:solidFill>
                            <a:srgbClr val="D7E8E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28" name="Retângulo 4"/>
                        <wps:cNvSpPr/>
                        <wps:spPr>
                          <a:xfrm>
                            <a:off x="932175" y="2748385"/>
                            <a:ext cx="4094445" cy="133164"/>
                          </a:xfrm>
                          <a:prstGeom prst="rect">
                            <a:avLst/>
                          </a:prstGeom>
                          <a:solidFill>
                            <a:srgbClr val="D7E8E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29" name="Retângulo 6"/>
                        <wps:cNvSpPr/>
                        <wps:spPr>
                          <a:xfrm>
                            <a:off x="965935" y="3081291"/>
                            <a:ext cx="4094445" cy="66577"/>
                          </a:xfrm>
                          <a:prstGeom prst="rect">
                            <a:avLst/>
                          </a:prstGeom>
                          <a:solidFill>
                            <a:srgbClr val="D7E8E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30" name="Retângulo 7"/>
                        <wps:cNvSpPr/>
                        <wps:spPr>
                          <a:xfrm>
                            <a:off x="965935" y="3347619"/>
                            <a:ext cx="4094445" cy="133164"/>
                          </a:xfrm>
                          <a:prstGeom prst="rect">
                            <a:avLst/>
                          </a:prstGeom>
                          <a:solidFill>
                            <a:srgbClr val="D7E8E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31" name="Retângulo 8"/>
                        <wps:cNvSpPr/>
                        <wps:spPr>
                          <a:xfrm>
                            <a:off x="965935" y="3680515"/>
                            <a:ext cx="4094445" cy="66577"/>
                          </a:xfrm>
                          <a:prstGeom prst="rect">
                            <a:avLst/>
                          </a:prstGeom>
                          <a:solidFill>
                            <a:srgbClr val="D7E8E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32" name="Retângulo 9"/>
                        <wps:cNvSpPr/>
                        <wps:spPr>
                          <a:xfrm>
                            <a:off x="998762" y="3946843"/>
                            <a:ext cx="4094445" cy="133164"/>
                          </a:xfrm>
                          <a:prstGeom prst="rect">
                            <a:avLst/>
                          </a:prstGeom>
                          <a:solidFill>
                            <a:srgbClr val="D7E8E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33" name="Retângulo 10"/>
                        <wps:cNvSpPr/>
                        <wps:spPr>
                          <a:xfrm>
                            <a:off x="998762" y="4087753"/>
                            <a:ext cx="4094445" cy="133164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34" name="Retângulo 11"/>
                        <wps:cNvSpPr/>
                        <wps:spPr>
                          <a:xfrm>
                            <a:off x="998762" y="3813679"/>
                            <a:ext cx="4094445" cy="6657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35" name="Retângulo 12"/>
                        <wps:cNvSpPr/>
                        <wps:spPr>
                          <a:xfrm>
                            <a:off x="932175" y="3214455"/>
                            <a:ext cx="4094445" cy="6657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36" name="Retângulo 13"/>
                        <wps:cNvSpPr/>
                        <wps:spPr>
                          <a:xfrm>
                            <a:off x="932175" y="2615221"/>
                            <a:ext cx="4094445" cy="133164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37" name="Retângulo 14"/>
                        <wps:cNvSpPr/>
                        <wps:spPr>
                          <a:xfrm>
                            <a:off x="932175" y="3480774"/>
                            <a:ext cx="4094445" cy="133164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38" name="Retângulo 15"/>
                        <wps:cNvSpPr/>
                        <wps:spPr>
                          <a:xfrm>
                            <a:off x="932175" y="2881549"/>
                            <a:ext cx="4094445" cy="133164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39" name="Retângulo 16"/>
                        <wps:cNvSpPr/>
                        <wps:spPr>
                          <a:xfrm>
                            <a:off x="932175" y="2282325"/>
                            <a:ext cx="4094445" cy="133164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40" name="Retângulo 17"/>
                        <wps:cNvSpPr/>
                        <wps:spPr>
                          <a:xfrm>
                            <a:off x="965935" y="2149160"/>
                            <a:ext cx="4094445" cy="133164"/>
                          </a:xfrm>
                          <a:prstGeom prst="rect">
                            <a:avLst/>
                          </a:prstGeom>
                          <a:solidFill>
                            <a:srgbClr val="D7E8E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4" o:spid="_x0000_s1036" style="position:absolute;left:0;text-align:left;margin-left:-32.85pt;margin-top:7.8pt;width:776.5pt;height:389pt;z-index:251658240" coordsize="98615,49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">
                <v:shape id="Picture 2" o:spid="_x0000_s1037" type="#_x0000_t75" style="position:absolute;width:98615;height:49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og4/DAAAA2wAAAA8AAABkcnMvZG93bnJldi54bWxEj0FrwkAUhO8F/8PyhN7qRpG0RFcJQqBe&#10;Ck2r52f2mQ1m36bZNUn/fbdQ6HGYmW+Y7X6yrRio941jBctFAoK4crrhWsHnR/H0AsIHZI2tY1Lw&#10;TR72u9nDFjPtRn6noQy1iBD2GSowIXSZlL4yZNEvXEccvavrLYYo+1rqHscIt61cJUkqLTYcFwx2&#10;dDBU3cq7VXA6v6Vfp/XFnteDOXbs8uLZ1Eo9zqd8AyLQFP7Df+1XrWCVwu+X+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iDj8MAAADbAAAADwAAAAAAAAAAAAAAAACf&#10;AgAAZHJzL2Rvd25yZXYueG1sUEsFBgAAAAAEAAQA9wAAAI8DAAAAAA==&#10;">
                  <v:imagedata r:id="rId30" o:title="" croptop="7746f" cropbottom="5889f" cropright="788f"/>
                  <v:path arrowok="t"/>
                </v:shape>
                <v:rect id="Retângulo 3" o:spid="_x0000_s1038" style="position:absolute;left:9659;top:24820;width:40944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ez4cYA&#10;AADbAAAADwAAAGRycy9kb3ducmV2LnhtbESPQWvCQBSE74L/YXlCL1I3BqoluoqIpRbsodFCj8/s&#10;MwnJvk2za0z/fbdQ8DjMzDfMct2bWnTUutKygukkAkGcWV1yruB0fHl8BuE8ssbaMin4IQfr1XCw&#10;xETbG39Ql/pcBAi7BBUU3jeJlC4ryKCb2IY4eBfbGvRBtrnULd4C3NQyjqKZNFhyWCiwoW1BWZVe&#10;jYL3J1920+9ZfDjvDuPT+K36/HqtlHoY9ZsFCE+9v4f/23utIJ7D35fwA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ez4cYAAADbAAAADwAAAAAAAAAAAAAAAACYAgAAZHJz&#10;L2Rvd25yZXYueG1sUEsFBgAAAAAEAAQA9QAAAIsDAAAAAA==&#10;" fillcolor="#d7e8e9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4" o:spid="_x0000_s1039" style="position:absolute;left:9321;top:27483;width:40945;height:1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nk8QA&#10;AADbAAAADwAAAGRycy9kb3ducmV2LnhtbERPy2rCQBTdF/yH4QpuxEwMVErqRIootqCL+gCXt5nb&#10;JCRzJ2amMf37zkLo8nDey9VgGtFT5yrLCuZRDII4t7riQsH5tJ29gHAeWWNjmRT8koNVNnpaYqrt&#10;nT+pP/pChBB2KSoovW9TKV1ekkEX2ZY4cN+2M+gD7AqpO7yHcNPIJI4X0mDFoaHEltYl5fXxxyg4&#10;PPuqn98Wyf5rs5+epx/15bqrlZqMh7dXEJ4G/y9+uN+1giSMDV/C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4J5PEAAAA2wAAAA8AAAAAAAAAAAAAAAAAmAIAAGRycy9k&#10;b3ducmV2LnhtbFBLBQYAAAAABAAEAPUAAACJAwAAAAA=&#10;" fillcolor="#d7e8e9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6" o:spid="_x0000_s1040" style="position:absolute;left:9659;top:30812;width:40944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CCMYA&#10;AADbAAAADwAAAGRycy9kb3ducmV2LnhtbESPQWvCQBSE74L/YXlCL1I3Bio2uoqIpRbsodFCj8/s&#10;MwnJvk2za0z/fbdQ8DjMzDfMct2bWnTUutKygukkAkGcWV1yruB0fHmcg3AeWWNtmRT8kIP1ajhY&#10;YqLtjT+oS30uAoRdggoK75tESpcVZNBNbEMcvIttDfog21zqFm8BbmoZR9FMGiw5LBTY0LagrEqv&#10;RsH7ky+76fcsPpx3h/Fp/FZ9fr1WSj2M+s0ChKfe38P/7b1WED/D35fwA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SCCMYAAADbAAAADwAAAAAAAAAAAAAAAACYAgAAZHJz&#10;L2Rvd25yZXYueG1sUEsFBgAAAAAEAAQA9QAAAIsDAAAAAA==&#10;" fillcolor="#d7e8e9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7" o:spid="_x0000_s1041" style="position:absolute;left:9659;top:33476;width:40944;height:1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e9SMMA&#10;AADbAAAADwAAAGRycy9kb3ducmV2LnhtbERPy2rCQBTdC/2H4RbciE60KBIdpRTFCrqoD3B5m7lN&#10;QjJ3YmaM8e+dhdDl4bzny9aUoqHa5ZYVDAcRCOLE6pxTBafjuj8F4TyyxtIyKXiQg+XirTPHWNs7&#10;/1Bz8KkIIexiVJB5X8VSuiQjg25gK+LA/dnaoA+wTqWu8R7CTSlHUTSRBnMODRlW9JVRUhxuRsF+&#10;7PNmeJ2Mdr+rXe/U2xbny6ZQqvvefs5AeGr9v/jl/tYKPsL68C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e9SMMAAADbAAAADwAAAAAAAAAAAAAAAACYAgAAZHJzL2Rv&#10;d25yZXYueG1sUEsFBgAAAAAEAAQA9QAAAIgDAAAAAA==&#10;" fillcolor="#d7e8e9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8" o:spid="_x0000_s1042" style="position:absolute;left:9659;top:36805;width:40944;height: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Y08YA&#10;AADbAAAADwAAAGRycy9kb3ducmV2LnhtbESPQWvCQBSE74X+h+UVvIhuolQkukopFRXsoVbB4zP7&#10;moRk38bsGuO/7wqFHoeZ+YaZLztTiZYaV1hWEA8jEMSp1QVnCg7fq8EUhPPIGivLpOBODpaL56c5&#10;Jtre+Ivavc9EgLBLUEHufZ1I6dKcDLqhrYmD92Mbgz7IJpO6wVuAm0qOomgiDRYcFnKs6T2ntNxf&#10;jYLPV1+08WUy2p0/dv1Df1seT+tSqd5L9zYD4anz/+G/9kYrGMfw+B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Y08YAAADbAAAADwAAAAAAAAAAAAAAAACYAgAAZHJz&#10;L2Rvd25yZXYueG1sUEsFBgAAAAAEAAQA9QAAAIsDAAAAAA==&#10;" fillcolor="#d7e8e9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9" o:spid="_x0000_s1043" style="position:absolute;left:9987;top:39468;width:40945;height:1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GpMYA&#10;AADbAAAADwAAAGRycy9kb3ducmV2LnhtbESPT2vCQBTE7wW/w/IEL6IbUyoSXUVKixbswX/g8Zl9&#10;JiHZt2l2jem37xYKPQ4z8xtmsepMJVpqXGFZwWQcgSBOrS44U3A6vo9mIJxH1lhZJgXf5GC17D0t&#10;MNH2wXtqDz4TAcIuQQW593UipUtzMujGtiYO3s02Bn2QTSZ1g48AN5WMo2gqDRYcFnKs6TWntDzc&#10;jYLPF1+0k69pvLu+7Yan4Ud5vmxKpQb9bj0H4anz/+G/9lYreI7h90v4AX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mGpMYAAADbAAAADwAAAAAAAAAAAAAAAACYAgAAZHJz&#10;L2Rvd25yZXYueG1sUEsFBgAAAAAEAAQA9QAAAIsDAAAAAA==&#10;" fillcolor="#d7e8e9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0" o:spid="_x0000_s1044" style="position:absolute;left:9987;top:40877;width:40945;height:1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dF8UA&#10;AADbAAAADwAAAGRycy9kb3ducmV2LnhtbESPzW7CMBCE75V4B2srcStO+ImqFIMAQdVLD0APcFvF&#10;2zhqvA6xCenb15WQOI5m5hvNfNnbWnTU+sqxgnSUgCAunK64VPB13L28gvABWWPtmBT8koflYvA0&#10;x1y7G++pO4RSRAj7HBWYEJpcSl8YsuhHriGO3rdrLYYo21LqFm8Rbms5TpJMWqw4LhhsaGOo+Dlc&#10;rYL1eJpW77NpesoydzWya7aXz7NSw+d+9QYiUB8e4Xv7QyuYTOD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J0XxQAAANsAAAAPAAAAAAAAAAAAAAAAAJgCAABkcnMv&#10;ZG93bnJldi54bWxQSwUGAAAAAAQABAD1AAAAigMAAAAA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1" o:spid="_x0000_s1045" style="position:absolute;left:9987;top:38136;width:40945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FY8UA&#10;AADbAAAADwAAAGRycy9kb3ducmV2LnhtbESPQWvCQBSE74L/YXlCb7qJpkFSV1GxxUsPtT3Y2yP7&#10;mg3Nvo3ZNab/3i0Uehxm5htmtRlsI3rqfO1YQTpLQBCXTtdcKfh4f54uQfiArLFxTAp+yMNmPR6t&#10;sNDuxm/Un0IlIoR9gQpMCG0hpS8NWfQz1xJH78t1FkOUXSV1h7cIt42cJ0kuLdYcFwy2tDdUfp+u&#10;VsFunqX1y2OWnvPcXY3s28Pl9VOph8mwfQIRaAj/4b/2UStYZPD7Jf4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QVjxQAAANsAAAAPAAAAAAAAAAAAAAAAAJgCAABkcnMv&#10;ZG93bnJldi54bWxQSwUGAAAAAAQABAD1AAAAigMAAAAA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2" o:spid="_x0000_s1046" style="position:absolute;left:9321;top:32144;width:40945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g+MUA&#10;AADbAAAADwAAAGRycy9kb3ducmV2LnhtbESPQWvCQBSE7wX/w/KE3uomVoNEV7Glipceaj3o7ZF9&#10;ZoPZt2l2jem/7woFj8PMfMMsVr2tRUetrxwrSEcJCOLC6YpLBYfvzcsMhA/IGmvHpOCXPKyWg6cF&#10;5trd+Iu6fShFhLDPUYEJocml9IUhi37kGuLonV1rMUTZllK3eItwW8txkmTSYsVxwWBD74aKy/5q&#10;FbyNJ2m1nU7SY5a5q5Fd8/HzeVLqediv5yAC9eER/m/vtILXKdy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aD4xQAAANsAAAAPAAAAAAAAAAAAAAAAAJgCAABkcnMv&#10;ZG93bnJldi54bWxQSwUGAAAAAAQABAD1AAAAigMAAAAA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3" o:spid="_x0000_s1047" style="position:absolute;left:9321;top:26152;width:40945;height:1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+j8UA&#10;AADbAAAADwAAAGRycy9kb3ducmV2LnhtbESPQWvCQBSE7wX/w/IEb3UTtaGkrqKipRcPTXtob4/s&#10;MxvMvo3ZNab/visUehxm5htmuR5sI3rqfO1YQTpNQBCXTtdcKfj8ODw+g/ABWWPjmBT8kIf1avSw&#10;xFy7G79TX4RKRAj7HBWYENpcSl8asuinriWO3sl1FkOUXSV1h7cIt42cJUkmLdYcFwy2tDNUnour&#10;VbCdLdL69WmRfmWZuxrZt/vL8VupyXjYvIAINIT/8F/7TSuYZ3D/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z6PxQAAANsAAAAPAAAAAAAAAAAAAAAAAJgCAABkcnMv&#10;ZG93bnJldi54bWxQSwUGAAAAAAQABAD1AAAAigMAAAAA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4" o:spid="_x0000_s1048" style="position:absolute;left:9321;top:34807;width:40945;height:1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bFMYA&#10;AADbAAAADwAAAGRycy9kb3ducmV2LnhtbESPzW7CMBCE70i8g7WVegMnlAYUMIhWbdULB34OcFvF&#10;Sxw1XqexCenb15UqcRzNzDea5bq3teio9ZVjBek4AUFcOF1xqeB4eB/NQfiArLF2TAp+yMN6NRws&#10;Mdfuxjvq9qEUEcI+RwUmhCaX0heGLPqxa4ijd3GtxRBlW0rd4i3CbS0nSZJJixXHBYMNvRoqvvZX&#10;q+BlMk2rj+dpesoydzWya96+t2elHh/6zQJEoD7cw//tT63gaQZ/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ebFMYAAADbAAAADwAAAAAAAAAAAAAAAACYAgAAZHJz&#10;L2Rvd25yZXYueG1sUEsFBgAAAAAEAAQA9QAAAIsDAAAAAA==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5" o:spid="_x0000_s1049" style="position:absolute;left:9321;top:28815;width:40945;height:1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PZsIA&#10;AADbAAAADwAAAGRycy9kb3ducmV2LnhtbERPPW/CMBDdK/EfrENiK04CjVCKiWhVEEuHUoZ2O8XX&#10;OCI+p7EJ6b+vByTGp/e9LkfbioF63zhWkM4TEMSV0w3XCk6fu8cVCB+QNbaOScEfeSg3k4c1Ftpd&#10;+YOGY6hFDGFfoAITQldI6StDFv3cdcSR+3G9xRBhX0vd4zWG21ZmSZJLiw3HBoMdvRqqzseLVfCS&#10;LdNm/7RMv/LcXYwcurff92+lZtNx+wwi0Bju4pv7oBUs4tj4Jf4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A9mwgAAANsAAAAPAAAAAAAAAAAAAAAAAJgCAABkcnMvZG93&#10;bnJldi54bWxQSwUGAAAAAAQABAD1AAAAhwMAAAAA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6" o:spid="_x0000_s1050" style="position:absolute;left:9321;top:22823;width:40945;height:1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q/cYA&#10;AADbAAAADwAAAGRycy9kb3ducmV2LnhtbESPzW7CMBCE70i8g7WVegMnlEYQMIhWbdULB34OcFvF&#10;Sxw1XqexCenb15UqcRzNzDea5bq3teio9ZVjBek4AUFcOF1xqeB4eB/NQPiArLF2TAp+yMN6NRws&#10;Mdfuxjvq9qEUEcI+RwUmhCaX0heGLPqxa4ijd3GtxRBlW0rd4i3CbS0nSZJJixXHBYMNvRoqvvZX&#10;q+BlMk2rj+dpesoydzWya96+t2elHh/6zQJEoD7cw//tT63gaQ5/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Sq/cYAAADbAAAADwAAAAAAAAAAAAAAAACYAgAAZHJz&#10;L2Rvd25yZXYueG1sUEsFBgAAAAAEAAQA9QAAAIsDAAAAAA==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7" o:spid="_x0000_s1051" style="position:absolute;left:9659;top:21491;width:40944;height:1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ONcMA&#10;AADbAAAADwAAAGRycy9kb3ducmV2LnhtbERPy2rCQBTdC/2H4RbciE6UKhIdpRTFCrqoD3B5m7lN&#10;QjJ3YmaM8e+dhdDl4bzny9aUoqHa5ZYVDAcRCOLE6pxTBafjuj8F4TyyxtIyKXiQg+XirTPHWNs7&#10;/1Bz8KkIIexiVJB5X8VSuiQjg25gK+LA/dnaoA+wTqWu8R7CTSlHUTSRBnMODRlW9JVRUhxuRsF+&#10;7PNmeJ2Mdr+rXe/U2xbny6ZQqvvefs5AeGr9v/jl/tYKPsL68C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HONcMAAADbAAAADwAAAAAAAAAAAAAAAACYAgAAZHJzL2Rv&#10;d25yZXYueG1sUEsFBgAAAAAEAAQA9QAAAIgDAAAAAA==&#10;" fillcolor="#d7e8e9" stroked="f">
                  <v:textbox>
                    <w:txbxContent>
                      <w:p w:rsidR="00FA1240" w:rsidRDefault="00FA1240"/>
                    </w:txbxContent>
                  </v:textbox>
                </v:rect>
              </v:group>
            </w:pict>
          </mc:Fallback>
        </mc:AlternateContent>
      </w: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B626A9">
      <w:pPr>
        <w:pStyle w:val="PargrafodaLista"/>
        <w:numPr>
          <w:ilvl w:val="0"/>
          <w:numId w:val="1"/>
        </w:numPr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Tela de visualização da opção de Aprazamento</w:t>
      </w: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B626A9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-454027</wp:posOffset>
                </wp:positionH>
                <wp:positionV relativeFrom="paragraph">
                  <wp:posOffset>15243</wp:posOffset>
                </wp:positionV>
                <wp:extent cx="10008866" cy="3609978"/>
                <wp:effectExtent l="0" t="0" r="0" b="9522"/>
                <wp:wrapNone/>
                <wp:docPr id="41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8866" cy="3609978"/>
                          <a:chOff x="0" y="0"/>
                          <a:chExt cx="10008866" cy="3609978"/>
                        </a:xfrm>
                      </wpg:grpSpPr>
                      <pic:pic xmlns:pic="http://schemas.openxmlformats.org/drawingml/2006/picture">
                        <pic:nvPicPr>
                          <pic:cNvPr id="4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1980" b="30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866" cy="360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43" name="Retângulo 3"/>
                        <wps:cNvSpPr/>
                        <wps:spPr>
                          <a:xfrm>
                            <a:off x="262561" y="3150519"/>
                            <a:ext cx="5382496" cy="6563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25402" cap="flat">
                            <a:solidFill>
                              <a:srgbClr val="F2F2F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44" name="Retângulo 4"/>
                        <wps:cNvSpPr/>
                        <wps:spPr>
                          <a:xfrm>
                            <a:off x="262561" y="2887977"/>
                            <a:ext cx="5382496" cy="131271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25402" cap="flat">
                            <a:solidFill>
                              <a:srgbClr val="F2F2F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45" name="Retângulo 5"/>
                        <wps:cNvSpPr/>
                        <wps:spPr>
                          <a:xfrm>
                            <a:off x="262561" y="2691070"/>
                            <a:ext cx="5382496" cy="131271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25402" cap="flat">
                            <a:solidFill>
                              <a:srgbClr val="F2F2F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46" name="Retângulo 6"/>
                        <wps:cNvSpPr/>
                        <wps:spPr>
                          <a:xfrm>
                            <a:off x="262561" y="2494163"/>
                            <a:ext cx="5382496" cy="131271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25402" cap="flat">
                            <a:solidFill>
                              <a:srgbClr val="F2F2F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47" name="Retângulo 7"/>
                        <wps:cNvSpPr/>
                        <wps:spPr>
                          <a:xfrm>
                            <a:off x="262561" y="2231620"/>
                            <a:ext cx="5382496" cy="131271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25402" cap="flat">
                            <a:solidFill>
                              <a:srgbClr val="F2F2F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48" name="Retângulo 8"/>
                        <wps:cNvSpPr/>
                        <wps:spPr>
                          <a:xfrm>
                            <a:off x="262561" y="2034713"/>
                            <a:ext cx="5382496" cy="6563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25402" cap="flat">
                            <a:solidFill>
                              <a:srgbClr val="F2F2F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49" name="Retângulo 10"/>
                        <wps:cNvSpPr/>
                        <wps:spPr>
                          <a:xfrm>
                            <a:off x="8730160" y="393813"/>
                            <a:ext cx="656402" cy="65635"/>
                          </a:xfrm>
                          <a:prstGeom prst="rect">
                            <a:avLst/>
                          </a:prstGeom>
                          <a:solidFill>
                            <a:srgbClr val="C9E0E1"/>
                          </a:solidFill>
                          <a:ln w="25402" cap="flat">
                            <a:solidFill>
                              <a:srgbClr val="C9E0E1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8" o:spid="_x0000_s1052" style="position:absolute;left:0;text-align:left;margin-left:-35.75pt;margin-top:1.2pt;width:788.1pt;height:284.25pt;z-index:251661312" coordsize="100088,36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">
                <v:shape id="Picture 2" o:spid="_x0000_s1053" type="#_x0000_t75" style="position:absolute;width:100088;height:36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PlqDBAAAA2wAAAA8AAABkcnMvZG93bnJldi54bWxEj81qwzAQhO+FvIPYQm6NHJPWqRvFhEDA&#10;17qBXBdrY5laK2Mp/nn7qlDocZiZb5hDMdtOjDT41rGC7SYBQVw73XKj4Pp1edmD8AFZY+eYFCzk&#10;oTiung6YazfxJ41VaESEsM9RgQmhz6X0tSGLfuN64ujd3WAxRDk0Ug84RbjtZJokb9Jiy3HBYE9n&#10;Q/V39bAKav9O2SXDbLltq/7+uswllkap9fN8+gARaA7/4b92qRXsUvj9En+AP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PlqDBAAAA2wAAAA8AAAAAAAAAAAAAAAAAnwIA&#10;AGRycy9kb3ducmV2LnhtbFBLBQYAAAAABAAEAPcAAACNAwAAAAA=&#10;">
                  <v:imagedata r:id="rId32" o:title="" croptop="7851f" cropbottom="19863f"/>
                  <v:path arrowok="t"/>
                </v:shape>
                <v:rect id="Retângulo 3" o:spid="_x0000_s1054" style="position:absolute;left:2625;top:31505;width:53825;height: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cJsUA&#10;AADbAAAADwAAAGRycy9kb3ducmV2LnhtbESPT2vCQBTE74LfYXmCFzGbGik2dZWiKLZ4qQq9PrIv&#10;f2r2bciuJv323YLQ4zAzv2GW697U4k6tqywreIpiEMSZ1RUXCi7n3XQBwnlkjbVlUvBDDtar4WCJ&#10;qbYdf9L95AsRIOxSVFB636RSuqwkgy6yDXHwctsa9EG2hdQtdgFuajmL42dpsOKwUGJDm5Ky6+lm&#10;FHy9J7T9OObXJu6PE7mvt4cX/lZqPOrfXkF46v1/+NE+aAXzBP6+h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hwmxQAAANsAAAAPAAAAAAAAAAAAAAAAAJgCAABkcnMv&#10;ZG93bnJldi54bWxQSwUGAAAAAAQABAD1AAAAigMAAAAA&#10;" fillcolor="#f2f2f2" strokecolor="#f2f2f2" strokeweight=".70561mm">
                  <v:textbox>
                    <w:txbxContent>
                      <w:p w:rsidR="00FA1240" w:rsidRDefault="00FA1240"/>
                    </w:txbxContent>
                  </v:textbox>
                </v:rect>
                <v:rect id="Retângulo 4" o:spid="_x0000_s1055" style="position:absolute;left:2625;top:28879;width:53825;height:1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+EUsQA&#10;AADbAAAADwAAAGRycy9kb3ducmV2LnhtbESPS4vCQBCE7wv+h6EFL4tOfCAaHUUUxV28+ACvTaZN&#10;opmekBk1/ntHWNhjUVVfUdN5bQrxoMrllhV0OxEI4sTqnFMFp+O6PQLhPLLGwjIpeJGD+azxNcVY&#10;2yfv6XHwqQgQdjEqyLwvYyldkpFB17ElcfAutjLog6xSqSt8BrgpZC+KhtJgzmEhw5KWGSW3w90o&#10;OP/0afW7u9zKqN59y02x2o75qlSrWS8mIDzV/j/8195qBYMBfL6EH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PhFLEAAAA2wAAAA8AAAAAAAAAAAAAAAAAmAIAAGRycy9k&#10;b3ducmV2LnhtbFBLBQYAAAAABAAEAPUAAACJAwAAAAA=&#10;" fillcolor="#f2f2f2" strokecolor="#f2f2f2" strokeweight=".70561mm">
                  <v:textbox>
                    <w:txbxContent>
                      <w:p w:rsidR="00FA1240" w:rsidRDefault="00FA1240"/>
                    </w:txbxContent>
                  </v:textbox>
                </v:rect>
                <v:rect id="Retângulo 5" o:spid="_x0000_s1056" style="position:absolute;left:2625;top:26910;width:53825;height:1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MhycUA&#10;AADbAAAADwAAAGRycy9kb3ducmV2LnhtbESPQWvCQBSE70L/w/IKXqRuqra0qauUihIll6aFXh/Z&#10;Z5KafRuyq4n/3hUEj8PMfMPMl72pxYlaV1lW8DyOQBDnVldcKPj9WT+9gXAeWWNtmRScycFy8TCY&#10;Y6xtx990ynwhAoRdjApK75tYSpeXZNCNbUMcvL1tDfog20LqFrsAN7WcRNGrNFhxWCixoa+S8kN2&#10;NAr+tlNa7dL9oYn6dCQ39Sp553+lho/95wcIT72/h2/tRCuYvcD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yHJxQAAANsAAAAPAAAAAAAAAAAAAAAAAJgCAABkcnMv&#10;ZG93bnJldi54bWxQSwUGAAAAAAQABAD1AAAAigMAAAAA&#10;" fillcolor="#f2f2f2" strokecolor="#f2f2f2" strokeweight=".70561mm">
                  <v:textbox>
                    <w:txbxContent>
                      <w:p w:rsidR="00FA1240" w:rsidRDefault="00FA1240"/>
                    </w:txbxContent>
                  </v:textbox>
                </v:rect>
                <v:rect id="Retângulo 6" o:spid="_x0000_s1057" style="position:absolute;left:2625;top:24941;width:53825;height:1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/vsUA&#10;AADbAAAADwAAAGRycy9kb3ducmV2LnhtbESPQWvCQBSE74L/YXkFL9JsaovY1FWkYomSi2mh10f2&#10;maRm34bsqvHfu0LB4zAz3zDzZW8acabO1ZYVvEQxCOLC6ppLBT/fm+cZCOeRNTaWScGVHCwXw8Ec&#10;E20vvKdz7ksRIOwSVFB53yZSuqIigy6yLXHwDrYz6IPsSqk7vAS4aeQkjqfSYM1hocKWPisqjvnJ&#10;KPjdvtJ6lx2ObdxnY/nVrNN3/lNq9NSvPkB46v0j/N9OtYK3Kdy/h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b++xQAAANsAAAAPAAAAAAAAAAAAAAAAAJgCAABkcnMv&#10;ZG93bnJldi54bWxQSwUGAAAAAAQABAD1AAAAigMAAAAA&#10;" fillcolor="#f2f2f2" strokecolor="#f2f2f2" strokeweight=".70561mm">
                  <v:textbox>
                    <w:txbxContent>
                      <w:p w:rsidR="00FA1240" w:rsidRDefault="00FA1240"/>
                    </w:txbxContent>
                  </v:textbox>
                </v:rect>
                <v:rect id="Retângulo 7" o:spid="_x0000_s1058" style="position:absolute;left:2625;top:22316;width:53825;height:1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0aJcUA&#10;AADbAAAADwAAAGRycy9kb3ducmV2LnhtbESPT2vCQBTE70K/w/IKXqRuqtI/qauUihIll6aFXh/Z&#10;Z5KafRuyq4nf3hUEj8PM/IaZL3tTixO1rrKs4HkcgSDOra64UPD7s356A+E8ssbaMik4k4Pl4mEw&#10;x1jbjr/plPlCBAi7GBWU3jexlC4vyaAb24Y4eHvbGvRBtoXULXYBbmo5iaIXabDisFBiQ18l5Yfs&#10;aBT8bae02qX7QxP16Uhu6lXyzv9KDR/7zw8Qnnp/D9/aiVYwe4Xrl/A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RolxQAAANsAAAAPAAAAAAAAAAAAAAAAAJgCAABkcnMv&#10;ZG93bnJldi54bWxQSwUGAAAAAAQABAD1AAAAigMAAAAA&#10;" fillcolor="#f2f2f2" strokecolor="#f2f2f2" strokeweight=".70561mm">
                  <v:textbox>
                    <w:txbxContent>
                      <w:p w:rsidR="00FA1240" w:rsidRDefault="00FA1240"/>
                    </w:txbxContent>
                  </v:textbox>
                </v:rect>
                <v:rect id="Retângulo 8" o:spid="_x0000_s1059" style="position:absolute;left:2625;top:20347;width:53825;height: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OV8EA&#10;AADbAAAADwAAAGRycy9kb3ducmV2LnhtbERPy4rCMBTdD/gP4QpuRFOdQbQ2FVFmcMSND3B7aa5t&#10;tbkpTUbr35uFMMvDeSeL1lTiTo0rLSsYDSMQxJnVJecKTsfvwRSE88gaK8uk4EkOFmnnI8FY2wfv&#10;6X7wuQgh7GJUUHhfx1K6rCCDbmhr4sBdbGPQB9jkUjf4COGmkuMomkiDJYeGAmtaFZTdDn9Gwfn3&#10;k9bb3eVWR+2uL3+q9WbGV6V63XY5B+Gp9f/it3ujFXyFseFL+AE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CjlfBAAAA2wAAAA8AAAAAAAAAAAAAAAAAmAIAAGRycy9kb3du&#10;cmV2LnhtbFBLBQYAAAAABAAEAPUAAACGAwAAAAA=&#10;" fillcolor="#f2f2f2" strokecolor="#f2f2f2" strokeweight=".70561mm">
                  <v:textbox>
                    <w:txbxContent>
                      <w:p w:rsidR="00FA1240" w:rsidRDefault="00FA1240"/>
                    </w:txbxContent>
                  </v:textbox>
                </v:rect>
                <v:rect id="Retângulo 10" o:spid="_x0000_s1060" style="position:absolute;left:87301;top:3938;width:6564;height: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kjMMA&#10;AADbAAAADwAAAGRycy9kb3ducmV2LnhtbESPT2vCQBTE74LfYXmCF6mblFJMdBURhEJPjXp/ZF+T&#10;aPZtyG7++em7hUKPw8z8htkdRlOLnlpXWVYQryMQxLnVFRcKrpfzywaE88gaa8ukYCIHh/18tsNU&#10;24G/qM98IQKEXYoKSu+bVEqXl2TQrW1DHLxv2xr0QbaF1C0OAW5q+RpF79JgxWGhxIZOJeWPrDMK&#10;hrE5Tpd7//l4xv2Qu6S7uWil1HIxHrcgPI3+P/zX/tAK3hL4/RJ+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LkjMMAAADbAAAADwAAAAAAAAAAAAAAAACYAgAAZHJzL2Rv&#10;d25yZXYueG1sUEsFBgAAAAAEAAQA9QAAAIgDAAAAAA==&#10;" fillcolor="#c9e0e1" strokecolor="#c9e0e1" strokeweight=".70561mm">
                  <v:textbox>
                    <w:txbxContent>
                      <w:p w:rsidR="00FA1240" w:rsidRDefault="00FA1240"/>
                    </w:txbxContent>
                  </v:textbox>
                </v:rect>
              </v:group>
            </w:pict>
          </mc:Fallback>
        </mc:AlternateContent>
      </w: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B626A9">
      <w:pPr>
        <w:pStyle w:val="PargrafodaLista"/>
        <w:numPr>
          <w:ilvl w:val="0"/>
          <w:numId w:val="1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Tela de visualização da opção de Regularização</w:t>
      </w:r>
    </w:p>
    <w:p w:rsidR="00FA1240" w:rsidRDefault="00B626A9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-517522</wp:posOffset>
                </wp:positionH>
                <wp:positionV relativeFrom="paragraph">
                  <wp:posOffset>120645</wp:posOffset>
                </wp:positionV>
                <wp:extent cx="10121265" cy="4507863"/>
                <wp:effectExtent l="0" t="0" r="0" b="6987"/>
                <wp:wrapNone/>
                <wp:docPr id="50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265" cy="4507863"/>
                          <a:chOff x="0" y="0"/>
                          <a:chExt cx="10121265" cy="4507863"/>
                        </a:xfrm>
                      </wpg:grpSpPr>
                      <pic:pic xmlns:pic="http://schemas.openxmlformats.org/drawingml/2006/picture">
                        <pic:nvPicPr>
                          <pic:cNvPr id="5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7410" r="1466" b="12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265" cy="450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52" name="Retângulo 3"/>
                        <wps:cNvSpPr/>
                        <wps:spPr>
                          <a:xfrm>
                            <a:off x="1763437" y="1987394"/>
                            <a:ext cx="1057339" cy="641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0">
                          <a:noAutofit/>
                        </wps:bodyPr>
                      </wps:wsp>
                      <wps:wsp>
                        <wps:cNvPr id="53" name="Retângulo 4"/>
                        <wps:cNvSpPr/>
                        <wps:spPr>
                          <a:xfrm>
                            <a:off x="1218062" y="2051503"/>
                            <a:ext cx="1057339" cy="641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0">
                          <a:noAutofit/>
                        </wps:bodyPr>
                      </wps:wsp>
                      <wps:wsp>
                        <wps:cNvPr id="54" name="Retângulo 5"/>
                        <wps:cNvSpPr/>
                        <wps:spPr>
                          <a:xfrm>
                            <a:off x="1410387" y="1859168"/>
                            <a:ext cx="528669" cy="641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0">
                          <a:noAutofit/>
                        </wps:bodyPr>
                      </wps:wsp>
                      <wps:wsp>
                        <wps:cNvPr id="55" name="Retângulo 6"/>
                        <wps:cNvSpPr/>
                        <wps:spPr>
                          <a:xfrm>
                            <a:off x="1218062" y="3910661"/>
                            <a:ext cx="1410388" cy="32054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38103" cap="flat">
                            <a:solidFill>
                              <a:srgbClr val="F2F2F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0">
                          <a:noAutofit/>
                        </wps:bodyPr>
                      </wps:wsp>
                      <wps:wsp>
                        <wps:cNvPr id="56" name="Retângulo 7"/>
                        <wps:cNvSpPr/>
                        <wps:spPr>
                          <a:xfrm>
                            <a:off x="1474496" y="2884914"/>
                            <a:ext cx="512868" cy="641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0">
                          <a:noAutofit/>
                        </wps:bodyPr>
                      </wps:wsp>
                      <wps:wsp>
                        <wps:cNvPr id="57" name="Retângulo de cantos arredondados 8"/>
                        <wps:cNvSpPr/>
                        <wps:spPr>
                          <a:xfrm>
                            <a:off x="1746731" y="2628480"/>
                            <a:ext cx="304742" cy="64108"/>
                          </a:xfrm>
                          <a:custGeom>
                            <a:avLst>
                              <a:gd name="f1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3600"/>
                              <a:gd name="f11" fmla="abs f4"/>
                              <a:gd name="f12" fmla="abs f5"/>
                              <a:gd name="f13" fmla="abs f6"/>
                              <a:gd name="f14" fmla="*/ f8 1 180"/>
                              <a:gd name="f15" fmla="val f10"/>
                              <a:gd name="f16" fmla="+- 0 0 f2"/>
                              <a:gd name="f17" fmla="?: f11 f4 1"/>
                              <a:gd name="f18" fmla="?: f12 f5 1"/>
                              <a:gd name="f19" fmla="?: f13 f6 1"/>
                              <a:gd name="f20" fmla="*/ f9 f14 1"/>
                              <a:gd name="f21" fmla="+- f7 f15 0"/>
                              <a:gd name="f22" fmla="*/ f17 1 21600"/>
                              <a:gd name="f23" fmla="*/ f18 1 21600"/>
                              <a:gd name="f24" fmla="*/ 21600 f17 1"/>
                              <a:gd name="f25" fmla="*/ 21600 f18 1"/>
                              <a:gd name="f26" fmla="+- 0 0 f20"/>
                              <a:gd name="f27" fmla="+- f7 0 f21"/>
                              <a:gd name="f28" fmla="+- f21 0 f7"/>
                              <a:gd name="f29" fmla="min f23 f22"/>
                              <a:gd name="f30" fmla="*/ f24 1 f19"/>
                              <a:gd name="f31" fmla="*/ f25 1 f19"/>
                              <a:gd name="f32" fmla="*/ f26 f1 1"/>
                              <a:gd name="f33" fmla="abs f27"/>
                              <a:gd name="f34" fmla="abs f28"/>
                              <a:gd name="f35" fmla="?: f27 f16 f2"/>
                              <a:gd name="f36" fmla="?: f27 f2 f16"/>
                              <a:gd name="f37" fmla="?: f27 f3 f2"/>
                              <a:gd name="f38" fmla="?: f27 f2 f3"/>
                              <a:gd name="f39" fmla="?: f28 f16 f2"/>
                              <a:gd name="f40" fmla="?: f28 f2 f16"/>
                              <a:gd name="f41" fmla="?: f27 0 f1"/>
                              <a:gd name="f42" fmla="?: f27 f1 0"/>
                              <a:gd name="f43" fmla="val f30"/>
                              <a:gd name="f44" fmla="val f31"/>
                              <a:gd name="f45" fmla="*/ f32 1 f8"/>
                              <a:gd name="f46" fmla="?: f27 f38 f37"/>
                              <a:gd name="f47" fmla="?: f27 f37 f38"/>
                              <a:gd name="f48" fmla="?: f28 f36 f35"/>
                              <a:gd name="f49" fmla="*/ f21 f29 1"/>
                              <a:gd name="f50" fmla="*/ f7 f29 1"/>
                              <a:gd name="f51" fmla="*/ f33 f29 1"/>
                              <a:gd name="f52" fmla="*/ f34 f29 1"/>
                              <a:gd name="f53" fmla="+- f44 0 f15"/>
                              <a:gd name="f54" fmla="+- f43 0 f15"/>
                              <a:gd name="f55" fmla="+- f45 0 f2"/>
                              <a:gd name="f56" fmla="?: f28 f47 f46"/>
                              <a:gd name="f57" fmla="*/ f44 f29 1"/>
                              <a:gd name="f58" fmla="*/ f43 f29 1"/>
                              <a:gd name="f59" fmla="+- f55 f2 0"/>
                              <a:gd name="f60" fmla="+- f44 0 f53"/>
                              <a:gd name="f61" fmla="+- f43 0 f54"/>
                              <a:gd name="f62" fmla="+- f53 0 f44"/>
                              <a:gd name="f63" fmla="+- f54 0 f43"/>
                              <a:gd name="f64" fmla="*/ f53 f29 1"/>
                              <a:gd name="f65" fmla="*/ f54 f29 1"/>
                              <a:gd name="f66" fmla="*/ f59 f8 1"/>
                              <a:gd name="f67" fmla="abs f60"/>
                              <a:gd name="f68" fmla="?: f60 0 f1"/>
                              <a:gd name="f69" fmla="?: f60 f1 0"/>
                              <a:gd name="f70" fmla="?: f60 f39 f40"/>
                              <a:gd name="f71" fmla="abs f61"/>
                              <a:gd name="f72" fmla="abs f62"/>
                              <a:gd name="f73" fmla="?: f61 f16 f2"/>
                              <a:gd name="f74" fmla="?: f61 f2 f16"/>
                              <a:gd name="f75" fmla="?: f61 f3 f2"/>
                              <a:gd name="f76" fmla="?: f61 f2 f3"/>
                              <a:gd name="f77" fmla="abs f63"/>
                              <a:gd name="f78" fmla="?: f63 f16 f2"/>
                              <a:gd name="f79" fmla="?: f63 f2 f16"/>
                              <a:gd name="f80" fmla="?: f63 f42 f41"/>
                              <a:gd name="f81" fmla="?: f63 f41 f42"/>
                              <a:gd name="f82" fmla="*/ f66 1 f1"/>
                              <a:gd name="f83" fmla="?: f28 f69 f68"/>
                              <a:gd name="f84" fmla="?: f28 f68 f69"/>
                              <a:gd name="f85" fmla="?: f61 f76 f75"/>
                              <a:gd name="f86" fmla="?: f61 f75 f76"/>
                              <a:gd name="f87" fmla="?: f62 f74 f73"/>
                              <a:gd name="f88" fmla="?: f27 f80 f81"/>
                              <a:gd name="f89" fmla="?: f27 f78 f79"/>
                              <a:gd name="f90" fmla="*/ f67 f29 1"/>
                              <a:gd name="f91" fmla="*/ f71 f29 1"/>
                              <a:gd name="f92" fmla="*/ f72 f29 1"/>
                              <a:gd name="f93" fmla="*/ f77 f29 1"/>
                              <a:gd name="f94" fmla="+- 0 0 f82"/>
                              <a:gd name="f95" fmla="?: f60 f83 f84"/>
                              <a:gd name="f96" fmla="?: f62 f86 f85"/>
                              <a:gd name="f97" fmla="+- 0 0 f94"/>
                              <a:gd name="f98" fmla="*/ f97 f1 1"/>
                              <a:gd name="f99" fmla="*/ f98 1 f8"/>
                              <a:gd name="f100" fmla="+- f99 0 f2"/>
                              <a:gd name="f101" fmla="cos 1 f100"/>
                              <a:gd name="f102" fmla="+- 0 0 f101"/>
                              <a:gd name="f103" fmla="+- 0 0 f102"/>
                              <a:gd name="f104" fmla="val f103"/>
                              <a:gd name="f105" fmla="+- 0 0 f104"/>
                              <a:gd name="f106" fmla="*/ f15 f105 1"/>
                              <a:gd name="f107" fmla="*/ f106 3163 1"/>
                              <a:gd name="f108" fmla="*/ f107 1 7636"/>
                              <a:gd name="f109" fmla="+- f7 f108 0"/>
                              <a:gd name="f110" fmla="+- f43 0 f108"/>
                              <a:gd name="f111" fmla="+- f44 0 f108"/>
                              <a:gd name="f112" fmla="*/ f109 f29 1"/>
                              <a:gd name="f113" fmla="*/ f110 f29 1"/>
                              <a:gd name="f114" fmla="*/ f111 f2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2" t="f112" r="f113" b="f114"/>
                            <a:pathLst>
                              <a:path>
                                <a:moveTo>
                                  <a:pt x="f49" y="f50"/>
                                </a:moveTo>
                                <a:arcTo wR="f51" hR="f52" stAng="f56" swAng="f48"/>
                                <a:lnTo>
                                  <a:pt x="f50" y="f64"/>
                                </a:lnTo>
                                <a:arcTo wR="f52" hR="f90" stAng="f95" swAng="f70"/>
                                <a:lnTo>
                                  <a:pt x="f65" y="f57"/>
                                </a:lnTo>
                                <a:arcTo wR="f91" hR="f92" stAng="f96" swAng="f87"/>
                                <a:lnTo>
                                  <a:pt x="f58" y="f49"/>
                                </a:lnTo>
                                <a:arcTo wR="f93" hR="f51" stAng="f88" swAng="f89"/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 w="12701" cap="flat">
                            <a:solidFill>
                              <a:srgbClr val="E4E4E4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0">
                          <a:noAutofit/>
                        </wps:bodyPr>
                      </wps:wsp>
                      <wps:wsp>
                        <wps:cNvPr id="58" name="CaixaDeTexto 31"/>
                        <wps:cNvSpPr txBox="1"/>
                        <wps:spPr>
                          <a:xfrm>
                            <a:off x="1730930" y="2571476"/>
                            <a:ext cx="833411" cy="1781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A1240" w:rsidRDefault="00B626A9">
                              <w:pPr>
                                <w:pStyle w:val="NormalWeb"/>
                                <w:spacing w:before="2" w:after="2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libri" w:hAnsi="Calibri"/>
                                  <w:color w:val="000000"/>
                                  <w:kern w:val="3"/>
                                  <w:sz w:val="14"/>
                                  <w:szCs w:val="14"/>
                                </w:rPr>
                                <w:t>xxxxxx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s:wsp>
                        <wps:cNvPr id="59" name="Conector reto 10"/>
                        <wps:cNvCnPr/>
                        <wps:spPr>
                          <a:xfrm>
                            <a:off x="1218062" y="3141358"/>
                            <a:ext cx="2628461" cy="0"/>
                          </a:xfrm>
                          <a:prstGeom prst="straightConnector1">
                            <a:avLst/>
                          </a:prstGeom>
                          <a:noFill/>
                          <a:ln w="76196" cap="flat">
                            <a:solidFill>
                              <a:srgbClr val="F2F2F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0" name="Conector reto 11"/>
                        <wps:cNvCnPr/>
                        <wps:spPr>
                          <a:xfrm>
                            <a:off x="1218062" y="3205466"/>
                            <a:ext cx="2628461" cy="0"/>
                          </a:xfrm>
                          <a:prstGeom prst="straightConnector1">
                            <a:avLst/>
                          </a:prstGeom>
                          <a:noFill/>
                          <a:ln w="76196" cap="flat">
                            <a:solidFill>
                              <a:srgbClr val="F2F2F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1" name="Conector reto 12"/>
                        <wps:cNvCnPr/>
                        <wps:spPr>
                          <a:xfrm>
                            <a:off x="1538605" y="3077249"/>
                            <a:ext cx="2372026" cy="0"/>
                          </a:xfrm>
                          <a:prstGeom prst="straightConnector1">
                            <a:avLst/>
                          </a:prstGeom>
                          <a:noFill/>
                          <a:ln w="88897" cap="flat">
                            <a:solidFill>
                              <a:srgbClr val="F2F2F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2" name="Conector reto 13"/>
                        <wps:cNvCnPr/>
                        <wps:spPr>
                          <a:xfrm>
                            <a:off x="1730930" y="3013131"/>
                            <a:ext cx="1538615" cy="0"/>
                          </a:xfrm>
                          <a:prstGeom prst="straightConnector1">
                            <a:avLst/>
                          </a:prstGeom>
                          <a:noFill/>
                          <a:ln w="114300" cap="flat">
                            <a:solidFill>
                              <a:srgbClr val="F2F2F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41" o:spid="_x0000_s1061" style="position:absolute;left:0;text-align:left;margin-left:-40.75pt;margin-top:9.5pt;width:796.95pt;height:354.95pt;z-index:251659264" coordsize="101212,45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">
                <v:shape id="Picture 3" o:spid="_x0000_s1062" type="#_x0000_t75" style="position:absolute;width:101212;height:45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OunFAAAA2wAAAA8AAABkcnMvZG93bnJldi54bWxEj1FrwjAUhd8H+w/hDva2pup0pRplOAYy&#10;9EHXH3Bprm1Zc1OSqJm/fhkIPh7OOd/hLFbR9OJMzneWFYyyHARxbXXHjYLq+/OlAOEDssbeMin4&#10;JQ+r5ePDAkttL7yn8yE0IkHYl6igDWEopfR1SwZ9Zgfi5B2tMxiSdI3UDi8Jbno5zvOZNNhxWmhx&#10;oHVL9c/hZBTM8snr9rotvrqPKu5Pxc5P3Fut1PNTfJ+DCBTDPXxrb7SC6Qj+v6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ojrpxQAAANsAAAAPAAAAAAAAAAAAAAAA&#10;AJ8CAABkcnMvZG93bnJldi54bWxQSwUGAAAAAAQABAD3AAAAkQMAAAAA&#10;">
                  <v:imagedata r:id="rId34" o:title="" croptop="11410f" cropbottom="8109f" cropright="961f"/>
                  <v:path arrowok="t"/>
                </v:shape>
                <v:rect id="Retângulo 3" o:spid="_x0000_s1063" style="position:absolute;left:17634;top:19873;width:10573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BKMMA&#10;AADbAAAADwAAAGRycy9kb3ducmV2LnhtbESP0YrCMBRE3wX/IdyFfdNkZRWpRhFB0JdVaz/g0lzb&#10;YnNTmmjrfr1ZWPBxmJkzzHLd21o8qPWVYw1fYwWCOHem4kJDdtmN5iB8QDZYOyYNT/KwXg0HS0yM&#10;6/hMjzQUIkLYJ6ihDKFJpPR5SRb92DXE0bu61mKIsi2kabGLcFvLiVIzabHiuFBiQ9uS8lt6txqO&#10;p+MhU9/q9z57HkyXnm4/tc+0/vzoNwsQgfrwDv+390bDdAJ/X+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cBKMMAAADbAAAADwAAAAAAAAAAAAAAAACYAgAAZHJzL2Rv&#10;d25yZXYueG1sUEsFBgAAAAAEAAQA9QAAAIgDAAAAAA==&#10;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4" o:spid="_x0000_s1064" style="position:absolute;left:12180;top:20515;width:10574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ks8MA&#10;AADbAAAADwAAAGRycy9kb3ducmV2LnhtbESP0WrCQBRE3wv+w3IF3+qutYpEV5GCoC9VYz7gkr0m&#10;wezdkF1N7Nd3CwUfh5k5w6w2va3Fg1pfOdYwGSsQxLkzFRcassvufQHCB2SDtWPS8CQPm/XgbYWJ&#10;cR2f6ZGGQkQI+wQ1lCE0iZQ+L8miH7uGOHpX11oMUbaFNC12EW5r+aHUXFqsOC6U2NBXSfktvVsN&#10;x9PxkKlP9XOfPw+mS0+379pnWo+G/XYJIlAfXuH/9t5omE3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uks8MAAADbAAAADwAAAAAAAAAAAAAAAACYAgAAZHJzL2Rv&#10;d25yZXYueG1sUEsFBgAAAAAEAAQA9QAAAIgDAAAAAA==&#10;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5" o:spid="_x0000_s1065" style="position:absolute;left:14103;top:18591;width:5287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8x8MA&#10;AADbAAAADwAAAGRycy9kb3ducmV2LnhtbESP0YrCMBRE3wX/IdyFfdNkRUWqURZBWF9Wrf2AS3O3&#10;LTY3pYm27tcbQfBxmJkzzGrT21rcqPWVYw1fYwWCOHem4kJDdt6NFiB8QDZYOyYNd/KwWQ8HK0yM&#10;6/hEtzQUIkLYJ6ihDKFJpPR5SRb92DXE0ftzrcUQZVtI02IX4baWE6Xm0mLFcaHEhrYl5Zf0ajUc&#10;jod9pqbq/zq/702XHi+/tc+0/vzov5cgAvXhHX61f4yG2RSeX+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I8x8MAAADbAAAADwAAAAAAAAAAAAAAAACYAgAAZHJzL2Rv&#10;d25yZXYueG1sUEsFBgAAAAAEAAQA9QAAAIgDAAAAAA==&#10;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6" o:spid="_x0000_s1066" style="position:absolute;left:12180;top:39106;width:14104;height:3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IlY8UA&#10;AADbAAAADwAAAGRycy9kb3ducmV2LnhtbESPT2vCQBTE74V+h+UVvDWbCqmaukoVhB7rH0q9PbLP&#10;JDT7Nu5uTOqnd4VCj8PM/IaZLwfTiAs5X1tW8JKkIIgLq2suFRz2m+cpCB+QNTaWScEveVguHh/m&#10;mGvb85Yuu1CKCGGfo4IqhDaX0hcVGfSJbYmjd7LOYIjSlVI77CPcNHKcpq/SYM1xocKW1hUVP7vO&#10;KPi8nmQ9GR+/vyYZztzq3OGq75QaPQ3vbyACDeE//Nf+0AqyD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iVjxQAAANsAAAAPAAAAAAAAAAAAAAAAAJgCAABkcnMv&#10;ZG93bnJldi54bWxQSwUGAAAAAAQABAD1AAAAigMAAAAA&#10;" fillcolor="#f2f2f2" strokecolor="#f2f2f2" strokeweight="1.0584mm">
                  <v:textbox>
                    <w:txbxContent>
                      <w:p w:rsidR="00FA1240" w:rsidRDefault="00FA1240"/>
                    </w:txbxContent>
                  </v:textbox>
                </v:rect>
                <v:rect id="Retângulo 7" o:spid="_x0000_s1067" style="position:absolute;left:14744;top:28849;width:5129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HK8MA&#10;AADbAAAADwAAAGRycy9kb3ducmV2LnhtbESP0WrCQBRE3wv+w3IF3+quYkOJriKCoC/VpvmAS/aa&#10;BLN3Q3Y1sV/fFYQ+DjNzhlltBtuIO3W+dqxhNlUgiAtnai415D/7908QPiAbbByThgd52KxHbytM&#10;jev5m+5ZKEWEsE9RQxVCm0rpi4os+qlriaN3cZ3FEGVXStNhH+G2kXOlEmmx5rhQYUu7ioprdrMa&#10;TufTMVcL9XtLHkfTZ+frV+NzrSfjYbsEEWgI/+FX+2A0fCTw/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wHK8MAAADbAAAADwAAAAAAAAAAAAAAAACYAgAAZHJzL2Rv&#10;d25yZXYueG1sUEsFBgAAAAAEAAQA9QAAAIgDAAAAAA==&#10;" stroked="f">
                  <v:textbox>
                    <w:txbxContent>
                      <w:p w:rsidR="00FA1240" w:rsidRDefault="00FA1240"/>
                    </w:txbxContent>
                  </v:textbox>
                </v:rect>
                <v:shape id="Retângulo de cantos arredondados 8" o:spid="_x0000_s1068" style="position:absolute;left:17467;top:26284;width:3047;height:641;visibility:visible;mso-wrap-style:square;v-text-anchor:middle" coordsize="304742,641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jtcIA&#10;AADbAAAADwAAAGRycy9kb3ducmV2LnhtbESP0WoCMRRE3wv+Q7iCbzWxYNWtUUQQBfGhqx9w2dzu&#10;pt3cLEmq69+bgtDHYWbOMMt171pxpRCtZw2TsQJBXHljudZwOe9e5yBiQjbYeiYNd4qwXg1ellgY&#10;f+NPupapFhnCsUANTUpdIWWsGnIYx74jzt6XDw5TlqGWJuAtw10r35R6lw4t54UGO9o2VP2Uv07D&#10;cevU9+G02O2DIjsrp0c7j0Hr0bDffIBI1Kf/8LN9MBqmM/j7k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O1wgAAANsAAAAPAAAAAAAAAAAAAAAAAJgCAABkcnMvZG93&#10;bnJldi54bWxQSwUGAAAAAAQABAD1AAAAhwMAAAAA&#10;" adj="-11796480,,5400" path="m10685,at,,21370,21370,10685,,,10685l,53423at,42738,21370,64108,,53423,10685,64108l294057,64108at283372,42738,304742,64108,294057,64108,304742,53423l304742,10685at283372,,304742,21370,304742,10685,294057,l10685,xe" fillcolor="#e4e4e4" strokecolor="#e4e4e4" strokeweight=".35281mm">
                  <v:stroke joinstyle="round"/>
                  <v:formulas/>
                  <v:path arrowok="t" o:connecttype="custom" o:connectlocs="152371,0;304742,32054;152371,64108;0,32054" o:connectangles="270,0,90,180" textboxrect="3130,3130,301612,60978"/>
                  <v:textbox>
                    <w:txbxContent>
                      <w:p w:rsidR="00FA1240" w:rsidRDefault="00FA1240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31" o:spid="_x0000_s1069" type="#_x0000_t202" style="position:absolute;left:17309;top:25714;width:8334;height:1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FA1240" w:rsidRDefault="00B626A9">
                        <w:pPr>
                          <w:pStyle w:val="NormalWeb"/>
                          <w:spacing w:before="2" w:after="2"/>
                        </w:pPr>
                        <w:proofErr w:type="spellStart"/>
                        <w:proofErr w:type="gramStart"/>
                        <w:r>
                          <w:rPr>
                            <w:rFonts w:ascii="Calibri" w:hAnsi="Calibri"/>
                            <w:color w:val="000000"/>
                            <w:kern w:val="3"/>
                            <w:sz w:val="14"/>
                            <w:szCs w:val="14"/>
                          </w:rPr>
                          <w:t>xxxxxx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to 10" o:spid="_x0000_s1070" type="#_x0000_t32" style="position:absolute;left:12180;top:31413;width:26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KIYMMAAADbAAAADwAAAGRycy9kb3ducmV2LnhtbESPUWvCQBCE3wv9D8cWfCl60dJSo6eI&#10;qAgFQc0PWHJrEszthdwa47/3CoU+DjPzDTNf9q5WHbWh8mxgPEpAEefeVlwYyM7b4TeoIMgWa89k&#10;4EEBlovXlzmm1t/5SN1JChUhHFI0UIo0qdYhL8lhGPmGOHoX3zqUKNtC2xbvEe5qPUmSL+2w4rhQ&#10;YkPrkvLr6eYMdFk/fQ8/gh/n/S6rD8fHRDZrYwZv/WoGSqiX//Bfe28NfE7h90v8AX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iiGDDAAAA2wAAAA8AAAAAAAAAAAAA&#10;AAAAoQIAAGRycy9kb3ducmV2LnhtbFBLBQYAAAAABAAEAPkAAACRAwAAAAA=&#10;" strokecolor="#f2f2f2" strokeweight="2.11656mm"/>
                <v:shape id="Conector reto 11" o:spid="_x0000_s1071" type="#_x0000_t32" style="position:absolute;left:12180;top:32054;width:26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rQMAAAADbAAAADwAAAGRycy9kb3ducmV2LnhtbERPzYrCMBC+L/gOYYS9LJrqgmg1iogu&#10;wsKC2gcYmrEtNpPSjLW+/eYgePz4/leb3tWqozZUng1Mxgko4tzbigsD2eUwmoMKgmyx9kwGnhRg&#10;sx58rDC1/sEn6s5SqBjCIUUDpUiTah3ykhyGsW+II3f1rUOJsC20bfERw12tp0ky0w4rjg0lNrQr&#10;Kb+d785Al/WLr/Ar+H05/mT13+k5lf3OmM9hv12CEurlLX65j9bALK6PX+IP0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S060DAAAAA2wAAAA8AAAAAAAAAAAAAAAAA&#10;oQIAAGRycy9kb3ducmV2LnhtbFBLBQYAAAAABAAEAPkAAACOAwAAAAA=&#10;" strokecolor="#f2f2f2" strokeweight="2.11656mm"/>
                <v:shape id="Conector reto 12" o:spid="_x0000_s1072" type="#_x0000_t32" style="position:absolute;left:15386;top:30772;width:23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63gcUAAADbAAAADwAAAGRycy9kb3ducmV2LnhtbESPQWsCMRSE7wX/Q3hCL0WzelhkNYoI&#10;LYWWllorHh+b5+7q5iUkqa7++qYgeBxm5htmtuhMK07kQ2NZwWiYgSAurW64UrD5fh5MQISIrLG1&#10;TAouFGAx7z3MsND2zF90WsdKJAiHAhXUMbpCylDWZDAMrSNO3t56gzFJX0nt8ZzgppXjLMulwYbT&#10;Qo2OVjWVx/WvUXDY7Fxeue34Zfv2Tp9+8kTXnw+lHvvdcgoiUhfv4Vv7VSvIR/D/Jf0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63gcUAAADbAAAADwAAAAAAAAAA&#10;AAAAAAChAgAAZHJzL2Rvd25yZXYueG1sUEsFBgAAAAAEAAQA+QAAAJMDAAAAAA==&#10;" strokecolor="#f2f2f2" strokeweight="2.46936mm"/>
                <v:shape id="Conector reto 13" o:spid="_x0000_s1073" type="#_x0000_t32" style="position:absolute;left:17309;top:30131;width:153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CyzMQAAADbAAAADwAAAGRycy9kb3ducmV2LnhtbESPQWsCMRSE74L/ITyhN03cg9StUUql&#10;UKhFqra9Pjavu1s3L0sSNf33jVDwOMzMN8xilWwnzuRD61jDdKJAEFfOtFxrOOyfx/cgQkQ22Dkm&#10;Db8UYLUcDhZYGnfhdzrvYi0yhEOJGpoY+1LKUDVkMUxcT5y9b+ctxix9LY3HS4bbThZKzaTFlvNC&#10;gz09NVQddyerYX34mr8q/4FpvvlUP2/FtjgmqfXdKD0+gIiU4i38334xGmYFXL/kH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oLLMxAAAANsAAAAPAAAAAAAAAAAA&#10;AAAAAKECAABkcnMvZG93bnJldi54bWxQSwUGAAAAAAQABAD5AAAAkgMAAAAA&#10;" strokecolor="#f2f2f2" strokeweight="9pt"/>
              </v:group>
            </w:pict>
          </mc:Fallback>
        </mc:AlternateContent>
      </w: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  <w:b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FA1240">
      <w:pPr>
        <w:jc w:val="center"/>
        <w:rPr>
          <w:rFonts w:ascii="Calibri" w:hAnsi="Calibri"/>
        </w:rPr>
      </w:pPr>
    </w:p>
    <w:p w:rsidR="00FA1240" w:rsidRDefault="00B626A9">
      <w:pPr>
        <w:pStyle w:val="PargrafodaLista"/>
        <w:numPr>
          <w:ilvl w:val="0"/>
          <w:numId w:val="1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Tela de visualização da opção de Exclusão</w:t>
      </w:r>
    </w:p>
    <w:p w:rsidR="00FA1240" w:rsidRDefault="00B626A9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-486405</wp:posOffset>
                </wp:positionH>
                <wp:positionV relativeFrom="paragraph">
                  <wp:posOffset>47621</wp:posOffset>
                </wp:positionV>
                <wp:extent cx="10165083" cy="4505321"/>
                <wp:effectExtent l="0" t="0" r="7617" b="0"/>
                <wp:wrapNone/>
                <wp:docPr id="63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5083" cy="4505321"/>
                          <a:chOff x="0" y="0"/>
                          <a:chExt cx="10165083" cy="4505321"/>
                        </a:xfrm>
                      </wpg:grpSpPr>
                      <pic:pic xmlns:pic="http://schemas.openxmlformats.org/drawingml/2006/picture">
                        <pic:nvPicPr>
                          <pic:cNvPr id="6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267" t="18161" r="1583" b="13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083" cy="450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65" name="Retângulo 4"/>
                        <wps:cNvSpPr/>
                        <wps:spPr>
                          <a:xfrm>
                            <a:off x="820773" y="272803"/>
                            <a:ext cx="4545875" cy="126296"/>
                          </a:xfrm>
                          <a:prstGeom prst="rect">
                            <a:avLst/>
                          </a:prstGeom>
                          <a:solidFill>
                            <a:srgbClr val="D7E8E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66" name="Retângulo 5"/>
                        <wps:cNvSpPr/>
                        <wps:spPr>
                          <a:xfrm>
                            <a:off x="820773" y="714833"/>
                            <a:ext cx="4545875" cy="126296"/>
                          </a:xfrm>
                          <a:prstGeom prst="rect">
                            <a:avLst/>
                          </a:prstGeom>
                          <a:solidFill>
                            <a:srgbClr val="D7E8E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67" name="Retângulo 6"/>
                        <wps:cNvSpPr/>
                        <wps:spPr>
                          <a:xfrm>
                            <a:off x="820773" y="1220002"/>
                            <a:ext cx="4545875" cy="126296"/>
                          </a:xfrm>
                          <a:prstGeom prst="rect">
                            <a:avLst/>
                          </a:prstGeom>
                          <a:solidFill>
                            <a:srgbClr val="D7E8E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68" name="Retângulo 7"/>
                        <wps:cNvSpPr/>
                        <wps:spPr>
                          <a:xfrm>
                            <a:off x="820773" y="3051244"/>
                            <a:ext cx="4545875" cy="126296"/>
                          </a:xfrm>
                          <a:prstGeom prst="rect">
                            <a:avLst/>
                          </a:prstGeom>
                          <a:solidFill>
                            <a:srgbClr val="D7E8E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69" name="Retângulo 8"/>
                        <wps:cNvSpPr/>
                        <wps:spPr>
                          <a:xfrm>
                            <a:off x="757643" y="2609223"/>
                            <a:ext cx="4545875" cy="126296"/>
                          </a:xfrm>
                          <a:prstGeom prst="rect">
                            <a:avLst/>
                          </a:prstGeom>
                          <a:solidFill>
                            <a:srgbClr val="D7E8E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70" name="Retângulo 9"/>
                        <wps:cNvSpPr/>
                        <wps:spPr>
                          <a:xfrm>
                            <a:off x="820773" y="1662023"/>
                            <a:ext cx="2272933" cy="126296"/>
                          </a:xfrm>
                          <a:prstGeom prst="rect">
                            <a:avLst/>
                          </a:prstGeom>
                          <a:solidFill>
                            <a:srgbClr val="D7E8E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71" name="Retângulo 10"/>
                        <wps:cNvSpPr/>
                        <wps:spPr>
                          <a:xfrm>
                            <a:off x="820773" y="2104053"/>
                            <a:ext cx="2272933" cy="126296"/>
                          </a:xfrm>
                          <a:prstGeom prst="rect">
                            <a:avLst/>
                          </a:prstGeom>
                          <a:solidFill>
                            <a:srgbClr val="D7E8E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72" name="Retângulo 11"/>
                        <wps:cNvSpPr/>
                        <wps:spPr>
                          <a:xfrm>
                            <a:off x="757643" y="462248"/>
                            <a:ext cx="4545875" cy="126296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73" name="Retângulo 12"/>
                        <wps:cNvSpPr/>
                        <wps:spPr>
                          <a:xfrm>
                            <a:off x="757643" y="967417"/>
                            <a:ext cx="4545875" cy="126296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74" name="Retângulo 13"/>
                        <wps:cNvSpPr/>
                        <wps:spPr>
                          <a:xfrm>
                            <a:off x="820773" y="3303828"/>
                            <a:ext cx="4545875" cy="126296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75" name="Retângulo 14"/>
                        <wps:cNvSpPr/>
                        <wps:spPr>
                          <a:xfrm>
                            <a:off x="820773" y="2798659"/>
                            <a:ext cx="4545875" cy="126296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76" name="Retângulo 15"/>
                        <wps:cNvSpPr/>
                        <wps:spPr>
                          <a:xfrm>
                            <a:off x="757643" y="2356638"/>
                            <a:ext cx="2336072" cy="126296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77" name="Retângulo 16"/>
                        <wps:cNvSpPr/>
                        <wps:spPr>
                          <a:xfrm>
                            <a:off x="820773" y="1914608"/>
                            <a:ext cx="2272933" cy="126296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78" name="Retângulo 17"/>
                        <wps:cNvSpPr/>
                        <wps:spPr>
                          <a:xfrm>
                            <a:off x="757643" y="1409438"/>
                            <a:ext cx="2336072" cy="126296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  <wps:wsp>
                        <wps:cNvPr id="79" name="Retângulo 18"/>
                        <wps:cNvSpPr/>
                        <wps:spPr>
                          <a:xfrm>
                            <a:off x="3093716" y="1409438"/>
                            <a:ext cx="2336072" cy="63148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A1240" w:rsidRDefault="00FA1240"/>
                          </w:txbxContent>
                        </wps:txbx>
                        <wps:bodyPr vert="horz" wrap="square" lIns="91440" tIns="45720" rIns="91440" bIns="45720" anchor="ctr" anchorCtr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4" style="position:absolute;left:0;text-align:left;margin-left:-38.3pt;margin-top:3.75pt;width:800.4pt;height:354.75pt;z-index:251660288" coordsize="101650,45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">
                <v:shape id="Picture 2" o:spid="_x0000_s1075" type="#_x0000_t75" style="position:absolute;width:101650;height:45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IJADDAAAA2wAAAA8AAABkcnMvZG93bnJldi54bWxEj9FqwkAURN8L/YflCn1rNjYSSuoqUiq0&#10;D6Km/YBL9pqNZu+G7GrSv3cFwcdhZs4w8+VoW3Gh3jeOFUyTFARx5XTDtYK/3/XrOwgfkDW2jknB&#10;P3lYLp6f5lhoN/CeLmWoRYSwL1CBCaErpPSVIYs+cR1x9A6utxii7Gupexwi3LbyLU1zabHhuGCw&#10;o09D1ak8WwXuZ2e3vK73X3QMG3MesyzlTKmXybj6ABFoDI/wvf2tFeQzuH2JP0A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gkAMMAAADbAAAADwAAAAAAAAAAAAAAAACf&#10;AgAAZHJzL2Rvd25yZXYueG1sUEsFBgAAAAAEAAQA9wAAAI8DAAAAAA==&#10;">
                  <v:imagedata r:id="rId36" o:title="" croptop="11902f" cropbottom="8955f" cropleft="1486f" cropright="1037f"/>
                  <v:path arrowok="t"/>
                </v:shape>
                <v:rect id="Retângulo 4" o:spid="_x0000_s1076" style="position:absolute;left:8207;top:2728;width:45459;height:12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xzccA&#10;AADbAAAADwAAAGRycy9kb3ducmV2LnhtbESPT2vCQBTE70K/w/KEXkQ3EQwSXYOUlragh/oHPD6z&#10;zyQk+zbNbmP67buFQo/DzPyGWWeDaURPnassK4hnEQji3OqKCwWn48t0CcJ5ZI2NZVLwTQ6yzcNo&#10;jam2d/6g/uALESDsUlRQet+mUrq8JINuZlvi4N1sZ9AH2RVSd3gPcNPIeRQl0mDFYaHElp5KyuvD&#10;l1GwX/iqjz+T+e76vJucJu/1+fJaK/U4HrYrEJ4G/x/+a79pBckCfr+EH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TMc3HAAAA2wAAAA8AAAAAAAAAAAAAAAAAmAIAAGRy&#10;cy9kb3ducmV2LnhtbFBLBQYAAAAABAAEAPUAAACMAwAAAAA=&#10;" fillcolor="#d7e8e9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5" o:spid="_x0000_s1077" style="position:absolute;left:8207;top:7148;width:45459;height:1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vusYA&#10;AADbAAAADwAAAGRycy9kb3ducmV2LnhtbESPT2vCQBTE7wW/w/IEL6IbhQZJXUXEogV78E+hx9fs&#10;MwnJvk2za0y/vVsQPA4z8xtmvuxMJVpqXGFZwWQcgSBOrS44U3A+vY9mIJxH1lhZJgV/5GC56L3M&#10;MdH2xgdqjz4TAcIuQQW593UipUtzMujGtiYO3sU2Bn2QTSZ1g7cAN5WcRlEsDRYcFnKsaZ1TWh6v&#10;RsHnqy/ayW883f9s9sPz8KP8+t6WSg363eoNhKfOP8OP9k4riGP4/xJ+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GvusYAAADbAAAADwAAAAAAAAAAAAAAAACYAgAAZHJz&#10;L2Rvd25yZXYueG1sUEsFBgAAAAAEAAQA9QAAAIsDAAAAAA==&#10;" fillcolor="#d7e8e9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6" o:spid="_x0000_s1078" style="position:absolute;left:8207;top:12200;width:45459;height:12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KIcYA&#10;AADbAAAADwAAAGRycy9kb3ducmV2LnhtbESPQWvCQBSE74L/YXlCL1I3Co0luoqIpS3owWihx2f2&#10;mYRk36bZbUz/fbdQ8DjMzDfMct2bWnTUutKygukkAkGcWV1yruB8enl8BuE8ssbaMin4IQfr1XCw&#10;xETbGx+pS30uAoRdggoK75tESpcVZNBNbEMcvKttDfog21zqFm8Bbmo5i6JYGiw5LBTY0LagrEq/&#10;jYLDky+76Vc82192+/F5/F59fL5WSj2M+s0ChKfe38P/7TetIJ7D35fwA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0KIcYAAADbAAAADwAAAAAAAAAAAAAAAACYAgAAZHJz&#10;L2Rvd25yZXYueG1sUEsFBgAAAAAEAAQA9QAAAIsDAAAAAA==&#10;" fillcolor="#d7e8e9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7" o:spid="_x0000_s1079" style="position:absolute;left:8207;top:30512;width:45459;height:1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eU8MA&#10;AADbAAAADwAAAGRycy9kb3ducmV2LnhtbERPTWvCQBC9C/6HZQQvohuFhpK6ShFFC/bQqOBxmp0m&#10;IdnZmF1j+u+7h4LHx/terntTi45aV1pWMJ9FIIgzq0vOFZxPu+krCOeRNdaWScEvOVivhoMlJto+&#10;+Iu61OcihLBLUEHhfZNI6bKCDLqZbYgD92Nbgz7ANpe6xUcIN7VcRFEsDZYcGgpsaFNQVqV3o+Dz&#10;xZfd/BYvjt/b4+Q8+agu132l1HjUv7+B8NT7p/jffdAK4jA2fA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KeU8MAAADbAAAADwAAAAAAAAAAAAAAAACYAgAAZHJzL2Rv&#10;d25yZXYueG1sUEsFBgAAAAAEAAQA9QAAAIgDAAAAAA==&#10;" fillcolor="#d7e8e9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8" o:spid="_x0000_s1080" style="position:absolute;left:7576;top:26092;width:45459;height:1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47yMYA&#10;AADbAAAADwAAAGRycy9kb3ducmV2LnhtbESPQWvCQBSE74L/YXlCL1I3Cg02uoqIpS3owWihx2f2&#10;mYRk36bZbUz/fbdQ8DjMzDfMct2bWnTUutKygukkAkGcWV1yruB8enmcg3AeWWNtmRT8kIP1ajhY&#10;YqLtjY/UpT4XAcIuQQWF900ipcsKMugmtiEO3tW2Bn2QbS51i7cAN7WcRVEsDZYcFgpsaFtQVqXf&#10;RsHhyZfd9Cue7S+7/fg8fq8+Pl8rpR5G/WYBwlPv7+H/9ptWED/D35fwA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47yMYAAADbAAAADwAAAAAAAAAAAAAAAACYAgAAZHJz&#10;L2Rvd25yZXYueG1sUEsFBgAAAAAEAAQA9QAAAIsDAAAAAA==&#10;" fillcolor="#d7e8e9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9" o:spid="_x0000_s1081" style="position:absolute;left:8207;top:16620;width:22730;height:1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0EiMMA&#10;AADbAAAADwAAAGRycy9kb3ducmV2LnhtbERPy2rCQBTdF/oPwy24EZ0oaCU6SimKCrqoD3B5m7lN&#10;QjJ3YmaM8e+dhdDl4bxni9aUoqHa5ZYVDPoRCOLE6pxTBafjqjcB4TyyxtIyKXiQg8X8/W2GsbZ3&#10;/qHm4FMRQtjFqCDzvoqldElGBl3fVsSB+7O1QR9gnUpd4z2Em1IOo2gsDeYcGjKs6DujpDjcjIL9&#10;yOfN4Doe7n6Xu+6puy3Ol3WhVOej/ZqC8NT6f/HLvdEKPsP68C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0EiMMAAADbAAAADwAAAAAAAAAAAAAAAACYAgAAZHJzL2Rv&#10;d25yZXYueG1sUEsFBgAAAAAEAAQA9QAAAIgDAAAAAA==&#10;" fillcolor="#d7e8e9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0" o:spid="_x0000_s1082" style="position:absolute;left:8207;top:21040;width:22730;height:1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hE8YA&#10;AADbAAAADwAAAGRycy9kb3ducmV2LnhtbESPQWvCQBSE70L/w/IKXqRuImhL6ipFLCrowdRCj6/Z&#10;1yQk+zbNrjH++65Q8DjMzDfMfNmbWnTUutKygngcgSDOrC45V3D6eH96AeE8ssbaMim4koPl4mEw&#10;x0TbCx+pS30uAoRdggoK75tESpcVZNCNbUMcvB/bGvRBtrnULV4C3NRyEkUzabDksFBgQ6uCsio9&#10;GwWHqS+7+Hc22X+v96PTaFd9fm0qpYaP/dsrCE+9v4f/21ut4DmG2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GhE8YAAADbAAAADwAAAAAAAAAAAAAAAACYAgAAZHJz&#10;L2Rvd25yZXYueG1sUEsFBgAAAAAEAAQA9QAAAIsDAAAAAA==&#10;" fillcolor="#d7e8e9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1" o:spid="_x0000_s1083" style="position:absolute;left:7576;top:4622;width:45459;height:1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BTMUA&#10;AADbAAAADwAAAGRycy9kb3ducmV2LnhtbESPQWvCQBSE7wX/w/KE3nSTYFOJrqKlLb30UPWgt0f2&#10;mQ1m36bZNab/vlsQehxm5htmuR5sI3rqfO1YQTpNQBCXTtdcKTjs3yZzED4ga2wck4If8rBejR6W&#10;WGh34y/qd6ESEcK+QAUmhLaQ0peGLPqpa4mjd3adxRBlV0nd4S3CbSOzJMmlxZrjgsGWXgyVl93V&#10;Kthms7R+f5qlxzx3VyP79vX786TU43jYLEAEGsJ/+N7+0AqeM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oFMxQAAANsAAAAPAAAAAAAAAAAAAAAAAJgCAABkcnMv&#10;ZG93bnJldi54bWxQSwUGAAAAAAQABAD1AAAAigMAAAAA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2" o:spid="_x0000_s1084" style="position:absolute;left:7576;top:9674;width:45459;height:1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k18YA&#10;AADbAAAADwAAAGRycy9kb3ducmV2LnhtbESPzW7CMBCE70i8g7WVegMnlAYUMIhWbdULB34OcFvF&#10;Sxw1XqexCenb15UqcRzNzDea5bq3teio9ZVjBek4AUFcOF1xqeB4eB/NQfiArLF2TAp+yMN6NRws&#10;Mdfuxjvq9qEUEcI+RwUmhCaX0heGLPqxa4ijd3GtxRBlW0rd4i3CbS0nSZJJixXHBYMNvRoqvvZX&#10;q+BlMk2rj+dpesoydzWya96+t2elHh/6zQJEoD7cw//tT61g9gR/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Yk18YAAADbAAAADwAAAAAAAAAAAAAAAACYAgAAZHJz&#10;L2Rvd25yZXYueG1sUEsFBgAAAAAEAAQA9QAAAIsDAAAAAA==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3" o:spid="_x0000_s1085" style="position:absolute;left:8207;top:33038;width:45459;height:1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8o8UA&#10;AADbAAAADwAAAGRycy9kb3ducmV2LnhtbESPQWvCQBSE7wX/w/IEb3UTSVOJrqLFll56qHrQ2yP7&#10;zAazb9PsGtN/3y0Uehxm5htmuR5sI3rqfO1YQTpNQBCXTtdcKTgeXh/nIHxA1tg4JgXf5GG9Gj0s&#10;sdDuzp/U70MlIoR9gQpMCG0hpS8NWfRT1xJH7+I6iyHKrpK6w3uE20bOkiSXFmuOCwZbejFUXvc3&#10;q2A7y9L67SlLT3nubkb27e7r46zUZDxsFiACDeE//Nd+1wqeM/j9En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7yjxQAAANsAAAAPAAAAAAAAAAAAAAAAAJgCAABkcnMv&#10;ZG93bnJldi54bWxQSwUGAAAAAAQABAD1AAAAigMAAAAA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4" o:spid="_x0000_s1086" style="position:absolute;left:8207;top:27986;width:45459;height:1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OMUA&#10;AADbAAAADwAAAGRycy9kb3ducmV2LnhtbESPQWvCQBSE7wX/w/IK3nQT0VhSV1HR0ksPag96e2Rf&#10;s6HZtzG7xvTfdwtCj8PMfMMsVr2tRUetrxwrSMcJCOLC6YpLBZ+n/egFhA/IGmvHpOCHPKyWg6cF&#10;5trd+UDdMZQiQtjnqMCE0ORS+sKQRT92DXH0vlxrMUTZllK3eI9wW8tJkmTSYsVxwWBDW0PF9/Fm&#10;FWwm07R6m03Tc5a5m5Fds7t+XJQaPvfrVxCB+vAffrTftYL5D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xk4xQAAANsAAAAPAAAAAAAAAAAAAAAAAJgCAABkcnMv&#10;ZG93bnJldi54bWxQSwUGAAAAAAQABAD1AAAAigMAAAAA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5" o:spid="_x0000_s1087" style="position:absolute;left:7576;top:23566;width:23361;height:1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HT8UA&#10;AADbAAAADwAAAGRycy9kb3ducmV2LnhtbESPQWvCQBSE70L/w/IKvekmorFEV2lLW7x4MO2h3h7Z&#10;12xo9m2aXWP8964geBxm5htmtRlsI3rqfO1YQTpJQBCXTtdcKfj++hg/g/ABWWPjmBScycNm/TBa&#10;Ya7diffUF6ESEcI+RwUmhDaX0peGLPqJa4mj9+s6iyHKrpK6w1OE20ZOkySTFmuOCwZbejNU/hVH&#10;q+B1Okvrz/ks/ckydzSyb9//dwelnh6HlyWIQEO4h2/trVawyOD6Jf4A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YdPxQAAANsAAAAPAAAAAAAAAAAAAAAAAJgCAABkcnMv&#10;ZG93bnJldi54bWxQSwUGAAAAAAQABAD1AAAAigMAAAAA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6" o:spid="_x0000_s1088" style="position:absolute;left:8207;top:19146;width:22730;height:1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1MUA&#10;AADbAAAADwAAAGRycy9kb3ducmV2LnhtbESPQWvCQBSE74L/YXlCb7qJ2FhSV9HSFi891Pagt0f2&#10;NRvMvo3ZNcZ/7woFj8PMfMMsVr2tRUetrxwrSCcJCOLC6YpLBb8/H+MXED4ga6wdk4IreVgth4MF&#10;5tpd+Ju6XShFhLDPUYEJocml9IUhi37iGuLo/bnWYoiyLaVu8RLhtpbTJMmkxYrjgsGG3gwVx93Z&#10;KthMZ2n1+TxL91nmzkZ2zfvp66DU06hfv4II1IdH+L+91Qrmc7h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SLUxQAAANsAAAAPAAAAAAAAAAAAAAAAAJgCAABkcnMv&#10;ZG93bnJldi54bWxQSwUGAAAAAAQABAD1AAAAigMAAAAA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7" o:spid="_x0000_s1089" style="position:absolute;left:7576;top:14094;width:23361;height:1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2psIA&#10;AADbAAAADwAAAGRycy9kb3ducmV2LnhtbERPu27CMBTdK/EP1kXqVpwgGlCIg2jVVl068Bhgu4ov&#10;cUR8ncYmpH9fD5U6Hp13sRltKwbqfeNYQTpLQBBXTjdcKzge3p9WIHxA1tg6JgU/5GFTTh4KzLW7&#10;846GfahFDGGfowITQpdL6StDFv3MdcSRu7jeYoiwr6Xu8R7DbSvnSZJJiw3HBoMdvRqqrvubVfAy&#10;X6TNx/MiPWWZuxk5dG/fX2elHqfjdg0i0Bj+xX/uT61gGcfGL/EH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kramwgAAANsAAAAPAAAAAAAAAAAAAAAAAJgCAABkcnMvZG93&#10;bnJldi54bWxQSwUGAAAAAAQABAD1AAAAhwMAAAAA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  <v:rect id="Retângulo 18" o:spid="_x0000_s1090" style="position:absolute;left:30937;top:14094;width:23360;height:6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4TPcUA&#10;AADbAAAADwAAAGRycy9kb3ducmV2LnhtbESPwW7CMBBE75X4B2sr9VacIEghYBBUbdULhwIHuK3i&#10;JY4ar0NsQvj7ulKlHkcz80azWPW2Fh21vnKsIB0mIIgLpysuFRz2789TED4ga6wdk4I7eVgtBw8L&#10;zLW78Rd1u1CKCGGfowITQpNL6QtDFv3QNcTRO7vWYoiyLaVu8RbhtpajJMmkxYrjgsGGXg0V37ur&#10;VbAZjdPqYzJOj1nmrkZ2zdtle1Lq6bFfz0EE6sN/+K/9qRW8zOD3S/w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hM9xQAAANsAAAAPAAAAAAAAAAAAAAAAAJgCAABkcnMv&#10;ZG93bnJldi54bWxQSwUGAAAAAAQABAD1AAAAigMAAAAA&#10;" fillcolor="#f2f2f2" stroked="f">
                  <v:textbox>
                    <w:txbxContent>
                      <w:p w:rsidR="00FA1240" w:rsidRDefault="00FA1240"/>
                    </w:txbxContent>
                  </v:textbox>
                </v:rect>
              </v:group>
            </w:pict>
          </mc:Fallback>
        </mc:AlternateContent>
      </w:r>
    </w:p>
    <w:sectPr w:rsidR="00FA1240">
      <w:headerReference w:type="default" r:id="rId37"/>
      <w:footerReference w:type="default" r:id="rId38"/>
      <w:pgSz w:w="16840" w:h="11900" w:orient="landscape"/>
      <w:pgMar w:top="1559" w:right="1702" w:bottom="112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6A9" w:rsidRDefault="00B626A9">
      <w:r>
        <w:separator/>
      </w:r>
    </w:p>
  </w:endnote>
  <w:endnote w:type="continuationSeparator" w:id="0">
    <w:p w:rsidR="00B626A9" w:rsidRDefault="00B62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21F" w:rsidRDefault="003D0034">
    <w:pPr>
      <w:pStyle w:val="Rodap"/>
      <w:jc w:val="center"/>
      <w:rPr>
        <w:rFonts w:ascii="Arial" w:hAnsi="Arial"/>
        <w:color w:val="244061"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60E76104" wp14:editId="2781CC18">
          <wp:simplePos x="0" y="0"/>
          <wp:positionH relativeFrom="page">
            <wp:align>right</wp:align>
          </wp:positionH>
          <wp:positionV relativeFrom="paragraph">
            <wp:posOffset>-73025</wp:posOffset>
          </wp:positionV>
          <wp:extent cx="7560003" cy="719998"/>
          <wp:effectExtent l="0" t="0" r="3175" b="4445"/>
          <wp:wrapNone/>
          <wp:docPr id="80" name="Imagem 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3" cy="719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09221F" w:rsidRDefault="00B626A9">
    <w:pPr>
      <w:pStyle w:val="Rodap"/>
      <w:tabs>
        <w:tab w:val="clear" w:pos="4320"/>
        <w:tab w:val="clear" w:pos="8640"/>
        <w:tab w:val="left" w:pos="1820"/>
      </w:tabs>
      <w:spacing w:before="120"/>
      <w:ind w:left="-425" w:right="-221"/>
      <w:jc w:val="center"/>
      <w:rPr>
        <w:rFonts w:ascii="Arial" w:hAnsi="Arial"/>
        <w:color w:val="244061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21F" w:rsidRDefault="00B626A9">
    <w:pPr>
      <w:pStyle w:val="Rodap"/>
      <w:jc w:val="center"/>
      <w:rPr>
        <w:rFonts w:ascii="Arial" w:hAnsi="Arial"/>
        <w:color w:val="244061"/>
        <w:sz w:val="20"/>
        <w:szCs w:val="20"/>
      </w:rPr>
    </w:pPr>
  </w:p>
  <w:p w:rsidR="0009221F" w:rsidRDefault="003D0034">
    <w:pPr>
      <w:pStyle w:val="Rodap"/>
      <w:jc w:val="center"/>
      <w:rPr>
        <w:rFonts w:ascii="Arial" w:hAnsi="Arial"/>
        <w:color w:val="244061"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441DC7E0" wp14:editId="4589C7E6">
          <wp:simplePos x="0" y="0"/>
          <wp:positionH relativeFrom="page">
            <wp:align>center</wp:align>
          </wp:positionH>
          <wp:positionV relativeFrom="paragraph">
            <wp:posOffset>9525</wp:posOffset>
          </wp:positionV>
          <wp:extent cx="7560003" cy="719998"/>
          <wp:effectExtent l="0" t="0" r="3175" b="4445"/>
          <wp:wrapNone/>
          <wp:docPr id="81" name="Imagem 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3" cy="719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9221F" w:rsidRDefault="00B626A9">
    <w:pPr>
      <w:pStyle w:val="Rodap"/>
      <w:jc w:val="center"/>
      <w:rPr>
        <w:rFonts w:ascii="Arial" w:hAnsi="Arial"/>
        <w:color w:val="244061"/>
        <w:sz w:val="20"/>
        <w:szCs w:val="20"/>
      </w:rPr>
    </w:pPr>
    <w:r>
      <w:rPr>
        <w:rFonts w:ascii="Arial" w:hAnsi="Arial"/>
        <w:color w:val="244061"/>
        <w:sz w:val="20"/>
        <w:szCs w:val="20"/>
      </w:rPr>
      <w:t xml:space="preserve">SCS Quadra 2, Bloco C, Entrada 22, </w:t>
    </w:r>
    <w:r>
      <w:rPr>
        <w:rFonts w:ascii="Arial" w:hAnsi="Arial"/>
        <w:color w:val="244061"/>
        <w:sz w:val="20"/>
        <w:szCs w:val="20"/>
      </w:rPr>
      <w:t>Edifício Serra Dourada, Salas 401/409 – CEP 70300-902</w:t>
    </w:r>
  </w:p>
  <w:p w:rsidR="0009221F" w:rsidRDefault="00B626A9">
    <w:pPr>
      <w:pStyle w:val="Rodap"/>
      <w:tabs>
        <w:tab w:val="clear" w:pos="4320"/>
        <w:tab w:val="clear" w:pos="8640"/>
        <w:tab w:val="left" w:pos="1820"/>
      </w:tabs>
      <w:spacing w:before="120"/>
      <w:ind w:left="-425" w:right="-221"/>
      <w:jc w:val="center"/>
      <w:rPr>
        <w:rFonts w:ascii="Arial" w:hAnsi="Arial"/>
        <w:color w:val="244061"/>
        <w:sz w:val="20"/>
        <w:szCs w:val="20"/>
      </w:rPr>
    </w:pPr>
    <w:r>
      <w:rPr>
        <w:rFonts w:ascii="Arial" w:hAnsi="Arial"/>
        <w:color w:val="244061"/>
        <w:sz w:val="20"/>
        <w:szCs w:val="20"/>
      </w:rPr>
      <w:t>Brasília, Distrito Federal | www.caubr.gov.br – atendimento@caubr.gov.br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6A9" w:rsidRDefault="00B626A9">
      <w:r>
        <w:rPr>
          <w:color w:val="000000"/>
        </w:rPr>
        <w:separator/>
      </w:r>
    </w:p>
  </w:footnote>
  <w:footnote w:type="continuationSeparator" w:id="0">
    <w:p w:rsidR="00B626A9" w:rsidRDefault="00B62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21F" w:rsidRDefault="00B626A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-1001396</wp:posOffset>
          </wp:positionH>
          <wp:positionV relativeFrom="paragraph">
            <wp:posOffset>-871222</wp:posOffset>
          </wp:positionV>
          <wp:extent cx="7571103" cy="9931398"/>
          <wp:effectExtent l="0" t="0" r="0" b="0"/>
          <wp:wrapNone/>
          <wp:docPr id="1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>
                  <a:xfrm>
                    <a:off x="0" y="0"/>
                    <a:ext cx="7571103" cy="99313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21F" w:rsidRDefault="00B626A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-1001396</wp:posOffset>
          </wp:positionH>
          <wp:positionV relativeFrom="paragraph">
            <wp:posOffset>-871222</wp:posOffset>
          </wp:positionV>
          <wp:extent cx="7571103" cy="9931398"/>
          <wp:effectExtent l="0" t="0" r="0" b="0"/>
          <wp:wrapNone/>
          <wp:docPr id="2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>
                  <a:xfrm>
                    <a:off x="0" y="0"/>
                    <a:ext cx="7571103" cy="99313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B10766"/>
    <w:multiLevelType w:val="multilevel"/>
    <w:tmpl w:val="FD148AEE"/>
    <w:lvl w:ilvl="0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FA1240"/>
    <w:rsid w:val="00062A6F"/>
    <w:rsid w:val="003D0034"/>
    <w:rsid w:val="00B626A9"/>
    <w:rsid w:val="00FA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AB03D1-968B-4085-ACD3-338310877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3">
    <w:name w:val="heading 3"/>
    <w:basedOn w:val="Normal"/>
    <w:pPr>
      <w:spacing w:before="100" w:after="100"/>
      <w:outlineLvl w:val="2"/>
    </w:pPr>
    <w:rPr>
      <w:rFonts w:ascii="Times New Roman" w:hAnsi="Times New Roman"/>
      <w:b/>
      <w:bCs/>
      <w:sz w:val="27"/>
      <w:szCs w:val="27"/>
      <w:lang w:eastAsia="pt-BR"/>
    </w:rPr>
  </w:style>
  <w:style w:type="paragraph" w:styleId="Ttulo6">
    <w:name w:val="heading 6"/>
    <w:basedOn w:val="Normal"/>
    <w:pPr>
      <w:spacing w:before="100" w:after="100"/>
      <w:outlineLvl w:val="5"/>
    </w:pPr>
    <w:rPr>
      <w:rFonts w:ascii="Times New Roman" w:hAnsi="Times New Roman"/>
      <w:b/>
      <w:bCs/>
      <w:sz w:val="15"/>
      <w:szCs w:val="15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rPr>
      <w:rFonts w:ascii="Times New Roman" w:hAnsi="Times New Roman"/>
      <w:b/>
      <w:sz w:val="27"/>
    </w:rPr>
  </w:style>
  <w:style w:type="character" w:customStyle="1" w:styleId="Ttulo6Char">
    <w:name w:val="Título 6 Char"/>
    <w:basedOn w:val="Fontepargpadro"/>
    <w:rPr>
      <w:rFonts w:ascii="Times New Roman" w:hAnsi="Times New Roman"/>
      <w:b/>
      <w:sz w:val="15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rPr>
      <w:rFonts w:cs="Times New Roman"/>
    </w:r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rPr>
      <w:rFonts w:cs="Times New Roman"/>
    </w:rPr>
  </w:style>
  <w:style w:type="paragraph" w:styleId="CitaoIntensa">
    <w:name w:val="Intense Quote"/>
    <w:basedOn w:val="Normal"/>
    <w:next w:val="Normal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itaoIntensaChar">
    <w:name w:val="Citação Intensa Char"/>
    <w:basedOn w:val="Fontepargpadro"/>
    <w:rPr>
      <w:i/>
      <w:iCs/>
      <w:color w:val="5B9BD5"/>
      <w:sz w:val="24"/>
      <w:szCs w:val="24"/>
      <w:lang w:eastAsia="en-US"/>
    </w:rPr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basedOn w:val="Fontepargpadro"/>
    <w:rPr>
      <w:b/>
    </w:rPr>
  </w:style>
  <w:style w:type="character" w:customStyle="1" w:styleId="apple-converted-space">
    <w:name w:val="apple-converted-space"/>
    <w:basedOn w:val="Fontepargpadro"/>
    <w:rPr>
      <w:rFonts w:cs="Times New Roman"/>
    </w:rPr>
  </w:style>
  <w:style w:type="character" w:styleId="nfase">
    <w:name w:val="Emphasis"/>
    <w:basedOn w:val="Fontepargpadro"/>
    <w:rPr>
      <w:i/>
    </w:rPr>
  </w:style>
  <w:style w:type="character" w:styleId="Hyperlink">
    <w:name w:val="Hyperlink"/>
    <w:basedOn w:val="Fontepargpadro"/>
    <w:rPr>
      <w:color w:val="0000FF"/>
      <w:u w:val="single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rPr>
      <w:rFonts w:ascii="Tahoma" w:hAnsi="Tahoma"/>
      <w:sz w:val="16"/>
      <w:lang w:eastAsia="en-US"/>
    </w:rPr>
  </w:style>
  <w:style w:type="character" w:styleId="HiperlinkVisitado">
    <w:name w:val="FollowedHyperlink"/>
    <w:basedOn w:val="Fontepargpadro"/>
    <w:rPr>
      <w:color w:val="800080"/>
      <w:u w:val="single"/>
    </w:rPr>
  </w:style>
  <w:style w:type="paragraph" w:customStyle="1" w:styleId="ui-accordion">
    <w:name w:val="ui-accordion"/>
    <w:basedOn w:val="Normal"/>
    <w:rPr>
      <w:rFonts w:ascii="Verdana" w:hAnsi="Verdana"/>
      <w:sz w:val="26"/>
      <w:szCs w:val="26"/>
      <w:lang w:eastAsia="pt-BR"/>
    </w:rPr>
  </w:style>
  <w:style w:type="paragraph" w:customStyle="1" w:styleId="ui-accordion-group">
    <w:name w:val="ui-accordion-group"/>
    <w:basedOn w:val="Normal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</w:pPr>
    <w:rPr>
      <w:rFonts w:ascii="Times New Roman" w:hAnsi="Times New Roman"/>
      <w:lang w:eastAsia="pt-BR"/>
    </w:rPr>
  </w:style>
  <w:style w:type="paragraph" w:customStyle="1" w:styleId="ui-accordion-header">
    <w:name w:val="ui-accordion-header"/>
    <w:basedOn w:val="Normal"/>
    <w:pPr>
      <w:shd w:val="clear" w:color="auto" w:fill="E6E6E6"/>
    </w:pPr>
    <w:rPr>
      <w:rFonts w:ascii="Times New Roman" w:hAnsi="Times New Roman"/>
      <w:lang w:eastAsia="pt-BR"/>
    </w:rPr>
  </w:style>
  <w:style w:type="paragraph" w:customStyle="1" w:styleId="ui-accordion-content">
    <w:name w:val="ui-accordion-content"/>
    <w:basedOn w:val="Normal"/>
    <w:pPr>
      <w:shd w:val="clear" w:color="auto" w:fill="FFFFFF"/>
      <w:spacing w:before="100" w:after="100"/>
    </w:pPr>
    <w:rPr>
      <w:rFonts w:ascii="Times New Roman" w:hAnsi="Times New Roman"/>
      <w:color w:val="222222"/>
      <w:lang w:eastAsia="pt-BR"/>
    </w:rPr>
  </w:style>
  <w:style w:type="paragraph" w:customStyle="1" w:styleId="ui-tabs-nav">
    <w:name w:val="ui-tabs-nav"/>
    <w:basedOn w:val="Normal"/>
    <w:rPr>
      <w:rFonts w:ascii="Verdana" w:hAnsi="Verdana"/>
      <w:sz w:val="26"/>
      <w:szCs w:val="26"/>
      <w:lang w:eastAsia="pt-BR"/>
    </w:rPr>
  </w:style>
  <w:style w:type="paragraph" w:customStyle="1" w:styleId="ui-tabs-panel">
    <w:name w:val="ui-tabs-panel"/>
    <w:basedOn w:val="Normal"/>
    <w:pPr>
      <w:pBdr>
        <w:top w:val="single" w:sz="6" w:space="18" w:color="D3D3D3"/>
        <w:left w:val="single" w:sz="6" w:space="20" w:color="D3D3D3"/>
        <w:bottom w:val="single" w:sz="6" w:space="18" w:color="D3D3D3"/>
        <w:right w:val="single" w:sz="6" w:space="20" w:color="D3D3D3"/>
      </w:pBdr>
      <w:shd w:val="clear" w:color="auto" w:fill="FFFFFF"/>
    </w:pPr>
    <w:rPr>
      <w:rFonts w:ascii="Verdana" w:hAnsi="Verdana"/>
      <w:color w:val="222222"/>
      <w:sz w:val="26"/>
      <w:szCs w:val="26"/>
      <w:lang w:eastAsia="pt-BR"/>
    </w:rPr>
  </w:style>
  <w:style w:type="paragraph" w:customStyle="1" w:styleId="ui-accordion-header1">
    <w:name w:val="ui-accordion-header1"/>
    <w:basedOn w:val="Normal"/>
    <w:pPr>
      <w:shd w:val="clear" w:color="auto" w:fill="FFFFFF"/>
    </w:pPr>
    <w:rPr>
      <w:rFonts w:ascii="Times New Roman" w:hAnsi="Times New Roman"/>
      <w:lang w:eastAsia="pt-BR"/>
    </w:rPr>
  </w:style>
  <w:style w:type="paragraph" w:customStyle="1" w:styleId="ui-accordion-header2">
    <w:name w:val="ui-accordion-header2"/>
    <w:basedOn w:val="Normal"/>
    <w:pPr>
      <w:shd w:val="clear" w:color="auto" w:fill="FFFFFF"/>
    </w:pPr>
    <w:rPr>
      <w:rFonts w:ascii="Times New Roman" w:hAnsi="Times New Roman"/>
      <w:color w:val="212121"/>
      <w:lang w:eastAsia="pt-BR"/>
    </w:rPr>
  </w:style>
  <w:style w:type="paragraph" w:customStyle="1" w:styleId="Default">
    <w:name w:val="Default"/>
    <w:pPr>
      <w:suppressAutoHyphens/>
      <w:autoSpaceDE w:val="0"/>
    </w:pPr>
    <w:rPr>
      <w:rFonts w:ascii="Symbol" w:hAnsi="Symbol" w:cs="Symbol"/>
      <w:color w:val="000000"/>
      <w:sz w:val="24"/>
      <w:szCs w:val="24"/>
    </w:rPr>
  </w:style>
  <w:style w:type="paragraph" w:styleId="PargrafodaLista">
    <w:name w:val="List Paragraph"/>
    <w:basedOn w:val="Normal"/>
    <w:pPr>
      <w:ind w:left="708"/>
    </w:pPr>
  </w:style>
  <w:style w:type="paragraph" w:customStyle="1" w:styleId="ecxmsonormal">
    <w:name w:val="ecxmsonormal"/>
    <w:basedOn w:val="Normal"/>
    <w:pPr>
      <w:spacing w:before="100" w:after="100"/>
    </w:pPr>
    <w:rPr>
      <w:rFonts w:ascii="Times New Roman" w:hAnsi="Times New Roman"/>
      <w:lang w:eastAsia="pt-BR"/>
    </w:rPr>
  </w:style>
  <w:style w:type="paragraph" w:customStyle="1" w:styleId="ecxdefault">
    <w:name w:val="ecxdefault"/>
    <w:basedOn w:val="Normal"/>
    <w:pPr>
      <w:spacing w:before="100" w:after="100"/>
    </w:pPr>
    <w:rPr>
      <w:rFonts w:ascii="Times New Roman" w:hAnsi="Times New Roman"/>
      <w:lang w:eastAsia="pt-BR"/>
    </w:rPr>
  </w:style>
  <w:style w:type="character" w:styleId="Refdecomentrio">
    <w:name w:val="annotation reference"/>
    <w:basedOn w:val="Fontepargpadro"/>
    <w:rPr>
      <w:sz w:val="16"/>
    </w:rPr>
  </w:style>
  <w:style w:type="paragraph" w:styleId="Textodecomentrio">
    <w:name w:val="annotation text"/>
    <w:basedOn w:val="Normal"/>
    <w:rPr>
      <w:sz w:val="20"/>
      <w:szCs w:val="20"/>
    </w:rPr>
  </w:style>
  <w:style w:type="character" w:customStyle="1" w:styleId="TextodecomentrioChar">
    <w:name w:val="Texto de comentário Char"/>
    <w:basedOn w:val="Fontepargpadro"/>
    <w:rPr>
      <w:lang w:eastAsia="en-US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basedOn w:val="TextodecomentrioChar"/>
    <w:rPr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1424</Words>
  <Characters>7692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</dc:creator>
  <dc:description/>
  <cp:lastModifiedBy>Mayra Ricarte de Lima</cp:lastModifiedBy>
  <cp:revision>2</cp:revision>
  <cp:lastPrinted>2014-07-09T20:58:00Z</cp:lastPrinted>
  <dcterms:created xsi:type="dcterms:W3CDTF">2022-02-01T14:53:00Z</dcterms:created>
  <dcterms:modified xsi:type="dcterms:W3CDTF">2022-02-01T14:53:00Z</dcterms:modified>
</cp:coreProperties>
</file>