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0A02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363532/2017, 377224/2016 e 856007/2019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e Solicitações de Cadastro de Cursos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Arquitetura e Urbanismo.</w:t>
            </w:r>
          </w:p>
        </w:tc>
      </w:tr>
    </w:tbl>
    <w:p w:rsidR="000A0228" w:rsidRDefault="00B6259B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022/2019 – CEF-CAU/BR</w:t>
      </w:r>
    </w:p>
    <w:p w:rsidR="000A0228" w:rsidRDefault="00B6259B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ordinariamente em Brasília/DF, na Sede do CAU/BR, nos dias 11 e 12 de abril de 2019, no uso das competências que lhe conferem o art. 99 do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Regimento Interno do CAU/BR, após análise do assunto em epígrafe, e</w:t>
      </w:r>
    </w:p>
    <w:p w:rsidR="000A0228" w:rsidRDefault="00B6259B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de 31 de dezembro de 2010, que determina que o CAU/BR organizará e manterá atualizado cadastro nacional das escolas e faculdades de arquitetura e </w:t>
      </w:r>
      <w:r>
        <w:rPr>
          <w:sz w:val="22"/>
          <w:szCs w:val="22"/>
        </w:rPr>
        <w:t>urbanismo, incluindo o currículo de todos os cursos oferecidos e os projetos pedagógicos; e o art. 6º da referida lei, que determina que são requisitos para o registro capacidade civil e diploma de graduação em arquitetura e urbanismo, obtido em instituiçã</w:t>
      </w:r>
      <w:r>
        <w:rPr>
          <w:sz w:val="22"/>
          <w:szCs w:val="22"/>
        </w:rPr>
        <w:t>o de ensino superior oficialmente reconhecida pelo poder público;</w:t>
      </w:r>
    </w:p>
    <w:p w:rsidR="000A0228" w:rsidRDefault="00B6259B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</w:t>
      </w:r>
      <w:r>
        <w:rPr>
          <w:sz w:val="22"/>
          <w:szCs w:val="22"/>
        </w:rPr>
        <w:t>os superiores de graduação e de pós-graduação no sistema federal de ensino;</w:t>
      </w:r>
    </w:p>
    <w:p w:rsidR="000A0228" w:rsidRDefault="00B6259B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artigo 46 Decreto nº 9235/2017 determina que a instituição protocolará pedido de reconhecimento de curso no período compreendido entre cinquenta por cento do pra</w:t>
      </w:r>
      <w:r>
        <w:rPr>
          <w:sz w:val="22"/>
          <w:szCs w:val="22"/>
        </w:rPr>
        <w:t>zo previsto para integralização de sua carga horária e setenta e cinco por cento desse prazo, observado o calendário definido pelo Ministério da Educação;</w:t>
      </w:r>
    </w:p>
    <w:p w:rsidR="000A0228" w:rsidRDefault="00B6259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Nota Jurídica Nº 6/AJ-CAM/2017 CAU/BR que trata do reconhecimento de cursos para fins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de expedição e registro de diplomas conforme Portaria Normativa MEC n° 40, de 2007, da fixação de prazos de início e término, da finalidade dos prazos vinculada a interesses da Administração, dos agentes da Sociedade a quem os prazos aproveitam e das parte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 envolvidas, da antecipação dos prazos por quem deva cumprilos, da ausência de prejuízos e da validade dos atos praticados antes do prazo, com aproveitamento dos efeitos a eles associados;</w:t>
      </w:r>
    </w:p>
    <w:p w:rsidR="000A0228" w:rsidRDefault="000A0228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0A0228" w:rsidRDefault="00B6259B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>Considerando que é encaminhado Ofício à Diretoria de Supervisão d</w:t>
      </w:r>
      <w:r>
        <w:rPr>
          <w:rFonts w:ascii="Times New Roman" w:eastAsia="Times New Roman" w:hAnsi="Times New Roman"/>
          <w:sz w:val="22"/>
          <w:szCs w:val="22"/>
        </w:rPr>
        <w:t>a Educação Superior – DISUP da Secretaria de Regulação do Ensino Superior - SERES/MEC, solicitando verificação de resultado do cálculo de tempestividade efetuado pela CEF-CAU/BR para protocolos de reconhecimento com resultado intempestivo, bem como emitida</w:t>
      </w:r>
      <w:r>
        <w:rPr>
          <w:rFonts w:ascii="Times New Roman" w:eastAsia="Times New Roman" w:hAnsi="Times New Roman"/>
          <w:sz w:val="22"/>
          <w:szCs w:val="22"/>
        </w:rPr>
        <w:t xml:space="preserve"> comunicação para a respectiva IES acerca do fato; </w:t>
      </w:r>
    </w:p>
    <w:p w:rsidR="000A0228" w:rsidRDefault="000A0228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0A0228" w:rsidRDefault="00B6259B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0A0228" w:rsidRDefault="000A022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A0228" w:rsidRDefault="00B6259B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Considerando a presunção de </w:t>
      </w:r>
      <w:r>
        <w:rPr>
          <w:rFonts w:ascii="Times New Roman" w:eastAsia="Times New Roman" w:hAnsi="Times New Roman"/>
          <w:sz w:val="22"/>
          <w:szCs w:val="22"/>
        </w:rPr>
        <w:t>legitimidade do documento emitido pela IES apresentado pelo egresso para fins de registro, e que a negativa de registro pode trazer prejuízo aos egressos do curso em questão, até resposta por parte da Secretaria de Regulação do Ensino Superior – SERES-MEC;</w:t>
      </w:r>
    </w:p>
    <w:p w:rsidR="000A0228" w:rsidRDefault="000A0228">
      <w:pPr>
        <w:pStyle w:val="Default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</w:rPr>
      </w:pPr>
    </w:p>
    <w:p w:rsidR="000A0228" w:rsidRDefault="00B6259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0A0228" w:rsidRDefault="000A0228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0A0228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Considerando o §2º do art. 61 da lei 12378/2010, que determina a articulação d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 CAU/BR com as Comissões de Ensino e Formação dos CAUs/UFs por intermédio do conselheiro federal representante das instituições de ensino superior (IES).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Informar que, conforme legislação vigente, poderão ser registrados os egressos de cursos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graduação em Arquitetura e Urbanismo que tenham portaria de reconhecimento do curso publicada ou cálculo de tempestividade da CEF-CAU/BR, e que estejam em dia com as renovações de reconhecimento;</w:t>
            </w:r>
          </w:p>
          <w:p w:rsidR="000A0228" w:rsidRDefault="000A0228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Acolher os resultados dos cálculos de tempestividade e 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rientações sobre registro de egressos de cursos de Arquitetura e Urbanismo conforme tabela constante do Anexo I desta deliberação;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Orientar os CAU/UF de que deverão ser verificados os requisitos de registro vigentes, incluindo a contemplação de carga horá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ria e tempo de integralização previstos pelo sistema de ensino, contemplados nos históricos apresentados pelos egressos;</w:t>
            </w:r>
          </w:p>
          <w:p w:rsidR="000A0228" w:rsidRDefault="000A0228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Aprovar as inclusões e alterações no cadastro de cursos de Arquitetura e Urbanismo conforme tabela constante do Anexo II desta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deliberação;</w:t>
            </w:r>
          </w:p>
          <w:p w:rsidR="000A0228" w:rsidRDefault="000A0228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0A0228" w:rsidRDefault="000A0228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0A0228" w:rsidRDefault="00B6259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deliberação à Presidência do CAU/BR para conhecimen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to e tomada das seguintes providências: </w:t>
            </w:r>
          </w:p>
          <w:p w:rsidR="000A0228" w:rsidRDefault="00B6259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0A0228" w:rsidRDefault="000A0228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0A0228" w:rsidRDefault="00B6259B">
      <w:pPr>
        <w:jc w:val="center"/>
      </w:pPr>
      <w:r>
        <w:rPr>
          <w:rFonts w:ascii="Times New Roman" w:eastAsia="Times New Roman" w:hAnsi="Times New Roman"/>
          <w:sz w:val="22"/>
          <w:szCs w:val="22"/>
          <w:lang w:eastAsia="pt-BR"/>
        </w:rPr>
        <w:t>Brasília – DF, 12 de abril de 2019.</w:t>
      </w:r>
    </w:p>
    <w:p w:rsidR="000A0228" w:rsidRDefault="000A022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A0228" w:rsidRDefault="000A0228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A0228" w:rsidRDefault="000A0228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Lucia Vilella Arruda</w:t>
            </w:r>
          </w:p>
          <w:p w:rsidR="000A0228" w:rsidRDefault="00B6259B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0A0228" w:rsidRDefault="000A0228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ALICE DA SILVA RODRIGUES ROSAS</w:t>
            </w:r>
          </w:p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Humberto Mauro Andrade Cruz</w:t>
            </w:r>
          </w:p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Joselia da Silva Alves</w:t>
            </w:r>
          </w:p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0A0228" w:rsidRDefault="000A02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:rsidR="000A0228" w:rsidRDefault="00B6259B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0A0228" w:rsidRDefault="000A0228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Roseana de Almeida Vasconcelos</w:t>
            </w:r>
          </w:p>
          <w:p w:rsidR="000A0228" w:rsidRDefault="00B6259B">
            <w:pPr>
              <w:jc w:val="both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228" w:rsidRDefault="00B6259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000000" w:rsidRDefault="00B6259B">
      <w:pPr>
        <w:sectPr w:rsidR="00000000">
          <w:headerReference w:type="default" r:id="rId8"/>
          <w:footerReference w:type="default" r:id="rId9"/>
          <w:pgSz w:w="11900" w:h="16840"/>
          <w:pgMar w:top="1985" w:right="1128" w:bottom="1559" w:left="1559" w:header="1327" w:footer="584" w:gutter="0"/>
          <w:cols w:space="720"/>
        </w:sectPr>
      </w:pPr>
    </w:p>
    <w:p w:rsidR="000A0228" w:rsidRDefault="00B6259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 xml:space="preserve">ANEXO I – Cálculo de Tempestividade de Cursos de </w:t>
      </w:r>
      <w:r>
        <w:rPr>
          <w:rFonts w:ascii="Times New Roman" w:hAnsi="Times New Roman"/>
          <w:sz w:val="22"/>
          <w:szCs w:val="22"/>
          <w:u w:val="single"/>
        </w:rPr>
        <w:t>Arquitetura e Urbanismo</w:t>
      </w:r>
    </w:p>
    <w:tbl>
      <w:tblPr>
        <w:tblW w:w="9391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91"/>
      </w:tblGrid>
      <w:tr w:rsidR="000A0228">
        <w:tblPrEx>
          <w:tblCellMar>
            <w:top w:w="0" w:type="dxa"/>
            <w:bottom w:w="0" w:type="dxa"/>
          </w:tblCellMar>
        </w:tblPrEx>
        <w:tc>
          <w:tcPr>
            <w:tcW w:w="9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tbl>
            <w:tblPr>
              <w:tblW w:w="1005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8"/>
              <w:gridCol w:w="4814"/>
              <w:gridCol w:w="159"/>
              <w:gridCol w:w="4766"/>
              <w:gridCol w:w="159"/>
            </w:tblGrid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CENTRO UNIVERSITÁRIO CAMPO REAL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-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5511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1260739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GUARAPUAVA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PR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201715844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28/07/2014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 (Integralização) em anos: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 w:val="restart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Data do protocolo de requerimento de reconhecimento do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curso:</w:t>
                  </w:r>
                </w:p>
              </w:tc>
              <w:tc>
                <w:tcPr>
                  <w:tcW w:w="14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 w:val="restart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w:drawing>
                      <wp:anchor distT="0" distB="0" distL="114300" distR="114300" simplePos="0" relativeHeight="251656192" behindDoc="0" locked="0" layoutInCell="1" allowOverlap="1">
                        <wp:simplePos x="0" y="0"/>
                        <wp:positionH relativeFrom="column">
                          <wp:posOffset>2571749</wp:posOffset>
                        </wp:positionH>
                        <wp:positionV relativeFrom="paragraph">
                          <wp:posOffset>47621</wp:posOffset>
                        </wp:positionV>
                        <wp:extent cx="504821" cy="276221"/>
                        <wp:effectExtent l="0" t="0" r="0" b="0"/>
                        <wp:wrapNone/>
                        <wp:docPr id="10" name="Conector de seta reta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1" cy="276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408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96"/>
                  </w:tblGrid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 w:val="restart"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B6259B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0A0228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26/1/2017 e 27/4/2018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009900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0A0228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129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Orientação quanto ao registro de seus egressos conforme legislação em vigor: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07045" cy="3864611"/>
                  <wp:effectExtent l="0" t="0" r="0" b="2539"/>
                  <wp:docPr id="1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5" cy="386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5943" cy="3174367"/>
                  <wp:effectExtent l="0" t="0" r="3807" b="6983"/>
                  <wp:docPr id="1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317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8"/>
              <w:gridCol w:w="4814"/>
              <w:gridCol w:w="159"/>
              <w:gridCol w:w="4766"/>
              <w:gridCol w:w="159"/>
            </w:tblGrid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>VERIFICAÇÃO DE REGULARIDADE DE CURSO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ESTÁCIO DE BELÉM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ESTÁCIO BELÉM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1521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1189583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BELÉM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PA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201715643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Data de início de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funcionamento do curso: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01/08/2013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 (Integralização) em anos: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 w:val="restart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 w:val="restart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w:drawing>
                      <wp:anchor distT="0" distB="0" distL="114300" distR="114300" simplePos="0" relativeHeight="251657216" behindDoc="0" locked="0" layoutInCell="1" allowOverlap="1">
                        <wp:simplePos x="0" y="0"/>
                        <wp:positionH relativeFrom="column">
                          <wp:posOffset>2571749</wp:posOffset>
                        </wp:positionH>
                        <wp:positionV relativeFrom="paragraph">
                          <wp:posOffset>47621</wp:posOffset>
                        </wp:positionV>
                        <wp:extent cx="504821" cy="276221"/>
                        <wp:effectExtent l="0" t="0" r="0" b="0"/>
                        <wp:wrapNone/>
                        <wp:docPr id="13" name="Conector de seta reta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1" cy="276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408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96"/>
                  </w:tblGrid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 w:val="restart"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B6259B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0A0228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entre </w:t>
                  </w: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31/1/2016 e 1/5/2017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FF0000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NÃO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0A0228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129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 xml:space="preserve">O REGISTRO PODERÁ SER EFETUADO EM CARÁTER PROVISÓRIO, ATÉ A PUBLICAÇÃO DA PORTARIA DE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RECONHECIMENTO DO CURSO, EM RAZÃO DA PRESUNÇÃO DE LEGITIMIDADE DO DOCUMENTO EMITIDO PELA IES</w:t>
                  </w:r>
                </w:p>
              </w:tc>
              <w:tc>
                <w:tcPr>
                  <w:tcW w:w="145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07045" cy="3855723"/>
                  <wp:effectExtent l="0" t="0" r="0" b="0"/>
                  <wp:docPr id="14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5" cy="385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5943" cy="3166110"/>
                  <wp:effectExtent l="0" t="0" r="3807" b="0"/>
                  <wp:docPr id="15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tbl>
            <w:tblPr>
              <w:tblW w:w="925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6"/>
              <w:gridCol w:w="4429"/>
              <w:gridCol w:w="146"/>
              <w:gridCol w:w="4384"/>
              <w:gridCol w:w="146"/>
            </w:tblGrid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 xml:space="preserve">VERIFICAÇÃO DE REGULARIDADE DE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CURSO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UNIVERSIDADE PARANAENSE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UNIPAR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437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1279140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TOLEDO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PR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201715141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06/02/2014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 (Integralização) em anos: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vMerge w:val="restart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6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vMerge w:val="restart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2571749</wp:posOffset>
                        </wp:positionH>
                        <wp:positionV relativeFrom="paragraph">
                          <wp:posOffset>47621</wp:posOffset>
                        </wp:positionV>
                        <wp:extent cx="504821" cy="276221"/>
                        <wp:effectExtent l="0" t="0" r="0" b="0"/>
                        <wp:wrapNone/>
                        <wp:docPr id="16" name="Conector de seta reta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1" cy="276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408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96"/>
                  </w:tblGrid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 w:val="restart"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B6259B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29/09/2017</w:t>
                        </w:r>
                      </w:p>
                    </w:tc>
                  </w:tr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0A0228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vMerge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vMerge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prazo para protocolo do </w:t>
                  </w: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pedido de reconhecimento: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7/8/2016 e 6/11/2017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009900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0A0228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129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15943" cy="4184010"/>
                  <wp:effectExtent l="0" t="0" r="3807" b="6990"/>
                  <wp:docPr id="1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418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07045" cy="3157222"/>
                  <wp:effectExtent l="0" t="0" r="0" b="5078"/>
                  <wp:docPr id="18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5" cy="315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tbl>
            <w:tblPr>
              <w:tblW w:w="925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6"/>
              <w:gridCol w:w="4429"/>
              <w:gridCol w:w="146"/>
              <w:gridCol w:w="4384"/>
              <w:gridCol w:w="146"/>
            </w:tblGrid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>VERIFICAÇÃO DE REGULARIDADE DE CURSO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 xml:space="preserve">Centro Universitário Metropolitano de Maringá 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UNIFAMMA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1058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1261042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MARINGÁ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PR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tcBorders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201714309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01/07/2014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55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Peridiocidade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(Integralização) em anos: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21596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vMerge w:val="restart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6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vMerge w:val="restart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2571749</wp:posOffset>
                        </wp:positionH>
                        <wp:positionV relativeFrom="paragraph">
                          <wp:posOffset>47621</wp:posOffset>
                        </wp:positionV>
                        <wp:extent cx="504821" cy="276221"/>
                        <wp:effectExtent l="0" t="0" r="0" b="0"/>
                        <wp:wrapNone/>
                        <wp:docPr id="19" name="Conector de seta reta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1" cy="276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408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96"/>
                  </w:tblGrid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 w:val="restart"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B6259B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17/10/2017</w:t>
                        </w:r>
                      </w:p>
                    </w:tc>
                  </w:tr>
                  <w:tr w:rsidR="000A02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84"/>
                    </w:trPr>
                    <w:tc>
                      <w:tcPr>
                        <w:tcW w:w="4080" w:type="dxa"/>
                        <w:vMerge/>
                        <w:shd w:val="clear" w:color="auto" w:fill="215967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0A0228" w:rsidRDefault="000A0228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78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vMerge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vMerge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300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9251" w:type="dxa"/>
                  <w:gridSpan w:val="5"/>
                  <w:shd w:val="clear" w:color="auto" w:fill="DDD9C4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30/12/2016 e 31/3/2018</w:t>
                  </w: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285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Protocolo de reconhecimento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tempestivo?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009900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6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0A0228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0A0228">
              <w:tblPrEx>
                <w:tblCellMar>
                  <w:top w:w="0" w:type="dxa"/>
                  <w:bottom w:w="0" w:type="dxa"/>
                </w:tblCellMar>
              </w:tblPrEx>
              <w:trPr>
                <w:trHeight w:val="1290"/>
              </w:trPr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29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4" w:type="dxa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0A0228" w:rsidRDefault="00B6259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6" w:type="dxa"/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0A0228" w:rsidRDefault="000A0228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07045" cy="4166865"/>
                  <wp:effectExtent l="0" t="0" r="0" b="5085"/>
                  <wp:docPr id="2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5" cy="41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  <w:p w:rsidR="000A0228" w:rsidRDefault="00B6259B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5943" cy="3183254"/>
                  <wp:effectExtent l="0" t="0" r="3807" b="0"/>
                  <wp:docPr id="2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318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28" w:rsidRDefault="00B6259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Imagem 2 – protocolo de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Reconhecimento (e-MEC)</w:t>
            </w:r>
          </w:p>
          <w:p w:rsidR="000A0228" w:rsidRDefault="000A0228">
            <w:pPr>
              <w:autoSpaceDE w:val="0"/>
              <w:spacing w:line="276" w:lineRule="auto"/>
              <w:jc w:val="center"/>
              <w:rPr>
                <w:lang w:eastAsia="pt-BR"/>
              </w:rPr>
            </w:pPr>
          </w:p>
        </w:tc>
      </w:tr>
    </w:tbl>
    <w:p w:rsidR="00000000" w:rsidRDefault="00B6259B">
      <w:pPr>
        <w:sectPr w:rsidR="00000000">
          <w:headerReference w:type="default" r:id="rId19"/>
          <w:footerReference w:type="default" r:id="rId20"/>
          <w:pgSz w:w="11900" w:h="16840"/>
          <w:pgMar w:top="1985" w:right="1128" w:bottom="1559" w:left="1559" w:header="1327" w:footer="584" w:gutter="0"/>
          <w:cols w:space="720"/>
        </w:sectPr>
      </w:pPr>
    </w:p>
    <w:p w:rsidR="000A0228" w:rsidRDefault="00B6259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tbl>
      <w:tblPr>
        <w:tblW w:w="156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787"/>
        <w:gridCol w:w="1469"/>
        <w:gridCol w:w="1093"/>
        <w:gridCol w:w="378"/>
        <w:gridCol w:w="630"/>
        <w:gridCol w:w="940"/>
        <w:gridCol w:w="1261"/>
        <w:gridCol w:w="1261"/>
        <w:gridCol w:w="1261"/>
        <w:gridCol w:w="937"/>
        <w:gridCol w:w="950"/>
        <w:gridCol w:w="1324"/>
        <w:gridCol w:w="935"/>
        <w:gridCol w:w="932"/>
        <w:gridCol w:w="1157"/>
      </w:tblGrid>
      <w:tr w:rsidR="000A0228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0A022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315" w:type="dxa"/>
            <w:gridSpan w:val="15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0A022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8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4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3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5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3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3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0A0228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0A022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29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29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0A022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Deliberação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CEF-CAU/BR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1192523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Centro Universitário de Lavras 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LAVRAS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14/2012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571 de 06/06/2017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CPC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5000224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DA SERRA GAÚCHA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1617 de 12/11/2009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615 de 30/10/2014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1139935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EMPRESARIAL DE CHAPECÓ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132 de 13/06/2011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938 de 24/08/2017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10149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DE FRANCA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FRANCA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84.939 de 21/07/1980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Curso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11 de 17/01/1985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2012);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88448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ESTÁCIO DE RIBEIRÃO PRETO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Autorização 3.554 de 17/10/2005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267 de 19/07/2011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Preencher o campo total de vagas anuais no SICCAU;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9430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CENTRO UNIVERSITÁRIO LUTERANO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MANAUS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AM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Autorização 058 de 31/10/1991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112 de 02/02/1996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Preencher o campo total de vagas anuais no SICCAU;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5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101630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UNIVERSIDADE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ANHEMBI MORUMBI - Morumbi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32/1998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586/1999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2009)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Preencher o campo total de vagas anuais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8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1266142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PARA O DESENVOLVIMENTO DO ALTO VALE DO ITAJAÍ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DO SUL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312013 de 03/10/2013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1037 01/02/2017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CPC 2017: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1189583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FACULDADE ESTÁCIO DE BELÉM 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BELÉM 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295 de 09/07/2013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ver deliberação 22/2019 CEF-CAU/BR quanto ao Registro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A importação de egressos será liberada quando da publicação da portaria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reconhecimento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2886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INSTITUTO DE ARQUITETURA E URBANISMO - UNIVERSIDADE DE SÃO PAULO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446   26/07/1989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446    26/07/1989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CEE/GP 546/2017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Portarias de Renovação de Reconhecimento não informadas no eMEC;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(Curso regulado pelo sistema Estadual) 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5586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UNIVERSITARIO MOURA LACERDA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85028 de 12/08/1980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Curso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173 de 07/03/1986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5000224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DA SERRA GAÚCHA - FSG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CAXIAS DO SUL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1617 de 12/11/2009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615 de 30/10/2014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1332181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VALE DO RIO DOS SINOS - UNISINOS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96 de 01/04/2016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tempestividade após protocolo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Documentos não inseridos no SICCAU;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112414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FUNDAÇÃO UNIVERSIDADE DO ESTADO DE SANTA CATARINA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LAGUNA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Resolução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055/2007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858, de 06/03/2012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Portarias de Renovação de Reconhecimento não informadas no eMEC;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(Curso regulado pelo sistema Estadual) 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15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100086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FACULDADE FACCAT 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TUPÃ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12 de 08/01/2007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651 de 10/12/2013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1093 de 24/12/2015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Verificar evolução do CPC no ciclo seguinte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 2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1139576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AVANTIS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BALNEÁRIO CAMBORIÚ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276 de 20/07/2011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1027 de 17/12/2015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67219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BARDDAL DE ARTES APLICADAS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FLORINÓPOLIS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3.184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31/10/2003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2049 de 29/11/2010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ver deliberação 55/2018 CEF-CAU/BR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Verificar evolução do CPC no ciclo seguinte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 2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Coordenador informou desvinculação, apresentar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coordenador apto a cadastro SICCAU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72771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PRESIDENTE ANTÔNIO CARLOS - FAPAC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NACIONAL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2105 de 25/05/2004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3862 de 10/11/2009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último PPC,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caso houver (o inserido é de 2014)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 3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Novo coordenador vinculado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1260739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CAMPO REAL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GUARAPUAVA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332 de 27/05/2014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ver deliberação 22/2019 CEF-CAU/BR quanto ao Registro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Com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Pendência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Completar aba detalhes no SICCAU;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último PPC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1279140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PARANAENSE - UNIPAR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TOLEDO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16 de 03/10/2013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 xml:space="preserve">* ver deliberação 22/2019 CEF-CAU/BR </w:t>
            </w: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quanto ao Registro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Completar aba detalhes no SICCAU;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último PPC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1261042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Metropolitano de Maringá - UNIFAMMA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332 de 27/05/2014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ver deliberação 22/2019 CEF-CAU/BR quanto ao Registro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Completar aba detalhes no SICCAU;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último PPC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22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1168589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CENTRO UNIVERSITÁRIO CATÓLICO SALESIANO AUXILIUM -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UNISALESIANO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253 de 09/11/2012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ver deliberação 43/2018 CEF-CAU/BR quanto ao Registro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41944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COMUNITÁRIA DA REGIÃO DE CHAPECÓ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80 de 17/11/1999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2777 17/12/2004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286 de 21/12/2012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96306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UNIVERSITARIO AUGUSTO MOTTA - Bonsucesso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06/2005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456 de 31/03/2009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70356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CRUZEIRO DO SUL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CONSU n° 07, de 27 de junho de 1996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2687 de 25/09/2003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286 de 21/12/2012.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1138990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DO NORTE PAULISTA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JOSE DO RIO PRETO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não consta eMEC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426 de 28/07/2014.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Coordenador diverge do eMEC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 2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9602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 DE ARTES PLASTICAS FUND ARMANDO ALVARES PENTEADO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  98.048 de 14/08/1989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1386 de 110/11/1995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916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Coordenador não informado no eMEC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último PPC, caso houver (o inserido é de 2012)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97245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UNINORTE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726 de 06/10/2006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617 de 17/03/2011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2012)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88559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DA AMAZÔNIA OCIDENTAL - FAAO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 3.669 de 17/10/2005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616 de 17/03/2011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1092 de 24/12/2015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 2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5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30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20152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DO PLANALTO CENTRAL APPARECIDO DOS SANTOS -  UNICEPLAC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1.242 de 05/08/1999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318 de 30/01/2006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22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1332181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VALE DO RIO DOS SINOS - UNISINOS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96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de 01/04/2016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eastAsia="pt-BR"/>
              </w:rPr>
              <w:t>* solicitar cálculo de tempestividade assim que protocolado o pedido de 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 válido para o curso autorizado em 2016 (PPC inserido é de 2009)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18374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FEDERAL DE UBERLÂNDIA - UFU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UBERLANDIA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13 de 24/11/1995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1780 de 08/08/2001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2011)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50235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ASSIS GURGACZ - FAG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2730 de 12/12/2001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 759 de 13/10/2006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último PPC,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caso houver (o inserido é de 2010)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21627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ESTADUAL DE MARINGÁ - UEM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 161/99-CEP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5467/2005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8396 de 29/11/2017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5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19210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TUIUTI DO PARANÁ - UTP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Ata de 11/07/1997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2.688 de 25/09/2003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117210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REDENTOR - FACREDENTOR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ITAPERUNA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1.021 de 04/12/2008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187 de 01/10/2012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2012)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64873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FRANCISCANA -  UFN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15 de 26/09/2002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855 de 01/11/2006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38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91286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METODISTA - IPA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80 de 14/10/2005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 676 de 08/05/2009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63950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UNIVERSIDADE DO VALE DO TAQUARI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 UNIVATES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LAJEADO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037 de 20/05/2003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178 de 09/03/2010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20107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DE SANTA CRUZ DO SUL - UNISC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SANTA CRUZ DO SUL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130 de 25/06/1998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1.884 de 29/06/2004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5956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CATÓLICA DE SANTOS - UNISANTOS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Decreto  66.568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14/05/1970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77.441 de 14/04/1976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2886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DE SÃO PAULO - USP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446 de 26/07/1989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446 de 26/07/1989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(Curso regulado pelo sistema Estadual) 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6574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DO VALE DO PARAÍBA - UNIVAP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JOSÉ DOS CAMPOS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66.024 de 30/12/1969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86 de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30/01/1991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2007)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PRESBITERIANA MACKENZIE - MACKENZIE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23.709 de 08/01/1934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23.275 de 07/07/1947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4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1264619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DE PATOS DE MINAS - UNIPAM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PATOS DE MINAS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404 de 10/09/2013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Curso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854 de  04/12/2018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1279137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DE LINS - UNILINS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LINS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21 de 15/12/2012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Não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 PPC, o arquivo inserido anteriormente foi excluido 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1174558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GUARAPUAVA - FG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GUARAPUAVA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404 de 10/09/2013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877 de  19/12/2018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225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48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1200653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EDUCACIONAL DE PONTA GROSSA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PONTA GROSSA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537 de 23/10/2013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* apto a solicitar tempestividade do protocolo de reconhecimento. Processo 201715425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Coordenador diverge do eMEC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-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1287486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FUNDAÇÃO SANTO ANDRÉ - CUFSA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SANTO ANDRÉ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9 de 09/10/2012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1. Coordenador diverge do eMEC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  <w:tr w:rsidR="000A0228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1167967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CENTRO UNIVERSITÁRIO ANHANGUERA DE SÃO PAULO - VILA MARIANA </w:t>
            </w:r>
          </w:p>
        </w:tc>
        <w:tc>
          <w:tcPr>
            <w:tcW w:w="10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SÃO PAULO </w:t>
            </w:r>
          </w:p>
        </w:tc>
        <w:tc>
          <w:tcPr>
            <w:tcW w:w="3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083/2011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546 de 14/08/2018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22/2019</w:t>
            </w:r>
          </w:p>
        </w:tc>
        <w:tc>
          <w:tcPr>
            <w:tcW w:w="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0228" w:rsidRDefault="00B6259B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 3</w:t>
            </w:r>
          </w:p>
        </w:tc>
      </w:tr>
    </w:tbl>
    <w:p w:rsidR="000A0228" w:rsidRDefault="000A0228">
      <w:pPr>
        <w:autoSpaceDE w:val="0"/>
        <w:spacing w:line="276" w:lineRule="auto"/>
        <w:jc w:val="center"/>
        <w:rPr>
          <w:rFonts w:ascii="Times New Roman" w:hAnsi="Times New Roman"/>
          <w:sz w:val="20"/>
          <w:szCs w:val="22"/>
          <w:u w:val="single"/>
        </w:rPr>
      </w:pPr>
    </w:p>
    <w:p w:rsidR="000A0228" w:rsidRDefault="000A0228">
      <w:pPr>
        <w:autoSpaceDE w:val="0"/>
        <w:spacing w:line="276" w:lineRule="auto"/>
        <w:jc w:val="center"/>
        <w:rPr>
          <w:rFonts w:ascii="Times New Roman" w:hAnsi="Times New Roman"/>
          <w:sz w:val="20"/>
          <w:szCs w:val="22"/>
          <w:u w:val="single"/>
        </w:rPr>
      </w:pPr>
    </w:p>
    <w:sectPr w:rsidR="000A0228">
      <w:headerReference w:type="default" r:id="rId21"/>
      <w:footerReference w:type="default" r:id="rId22"/>
      <w:pgSz w:w="16840" w:h="11900" w:orient="landscape"/>
      <w:pgMar w:top="1128" w:right="1559" w:bottom="170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6259B">
      <w:r>
        <w:separator/>
      </w:r>
    </w:p>
  </w:endnote>
  <w:endnote w:type="continuationSeparator" w:id="0">
    <w:p w:rsidR="00000000" w:rsidRDefault="00B6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254BAD" w:rsidRDefault="00B6259B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254BAD" w:rsidRDefault="00B6259B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51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254BAD" w:rsidRDefault="00B6259B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3pt;height:18.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" filled="f" stroked="f">
              <v:textbox inset="0,0,0,0">
                <w:txbxContent>
                  <w:p w:rsidR="00254BAD" w:rsidRDefault="00B6259B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254BAD" w:rsidRDefault="00B6259B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17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8" type="#_x0000_t202" style="position:absolute;margin-left:520.85pt;margin-top:-15.5pt;width:53.3pt;height:18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" filled="f" stroked="f">
              <v:textbox inset="0,0,0,0">
                <w:txbxContent>
                  <w:p w:rsidR="00254BAD" w:rsidRDefault="00B6259B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17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9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6259B">
      <w:r>
        <w:rPr>
          <w:color w:val="000000"/>
        </w:rPr>
        <w:separator/>
      </w:r>
    </w:p>
  </w:footnote>
  <w:footnote w:type="continuationSeparator" w:id="0">
    <w:p w:rsidR="00000000" w:rsidRDefault="00B6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52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AD" w:rsidRDefault="00B6259B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7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8425B"/>
    <w:multiLevelType w:val="multilevel"/>
    <w:tmpl w:val="9C96A9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A0228"/>
    <w:rsid w:val="000A0228"/>
    <w:rsid w:val="00B6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xl65">
    <w:name w:val="xl65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pPr>
      <w:spacing w:before="100" w:after="100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7">
    <w:name w:val="xl67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0">
    <w:name w:val="xl70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color w:val="FF0000"/>
      <w:sz w:val="16"/>
      <w:szCs w:val="16"/>
      <w:lang w:eastAsia="pt-BR"/>
    </w:rPr>
  </w:style>
  <w:style w:type="paragraph" w:customStyle="1" w:styleId="xl76">
    <w:name w:val="xl7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7">
    <w:name w:val="xl7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3">
    <w:name w:val="xl63"/>
    <w:basedOn w:val="Normal"/>
    <w:pPr>
      <w:spacing w:before="100" w:after="100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6">
    <w:name w:val="xl86"/>
    <w:basedOn w:val="Normal"/>
    <w:pPr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pPr>
      <w:spacing w:before="100" w:after="100"/>
    </w:pPr>
    <w:rPr>
      <w:rFonts w:ascii="Calibri" w:eastAsia="Times New Roman" w:hAnsi="Calibri"/>
      <w:color w:val="00000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xl65">
    <w:name w:val="xl65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pPr>
      <w:spacing w:before="100" w:after="100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7">
    <w:name w:val="xl67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0">
    <w:name w:val="xl70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color w:val="FF0000"/>
      <w:sz w:val="16"/>
      <w:szCs w:val="16"/>
      <w:lang w:eastAsia="pt-BR"/>
    </w:rPr>
  </w:style>
  <w:style w:type="paragraph" w:customStyle="1" w:styleId="xl76">
    <w:name w:val="xl7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7">
    <w:name w:val="xl7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3">
    <w:name w:val="xl63"/>
    <w:basedOn w:val="Normal"/>
    <w:pPr>
      <w:spacing w:before="100" w:after="100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pPr>
      <w:spacing w:before="100" w:after="100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6">
    <w:name w:val="xl86"/>
    <w:basedOn w:val="Normal"/>
    <w:pPr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pPr>
      <w:spacing w:before="100" w:after="100"/>
    </w:pPr>
    <w:rPr>
      <w:rFonts w:ascii="Calibri" w:eastAsia="Times New Roman" w:hAnsi="Calibri"/>
      <w:color w:val="00000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3511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2019-01-16T19:14:00Z</cp:lastPrinted>
  <dcterms:created xsi:type="dcterms:W3CDTF">2019-04-24T20:02:00Z</dcterms:created>
  <dcterms:modified xsi:type="dcterms:W3CDTF">2019-04-24T20:02:00Z</dcterms:modified>
</cp:coreProperties>
</file>