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095170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95170" w:rsidRDefault="00344B6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95170" w:rsidRDefault="00344B6D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</w:t>
            </w:r>
          </w:p>
        </w:tc>
      </w:tr>
      <w:tr w:rsidR="00095170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95170" w:rsidRDefault="00344B6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95170" w:rsidRDefault="00344B6D">
            <w:pPr>
              <w:spacing w:line="276" w:lineRule="auto"/>
              <w:ind w:left="1843" w:hanging="1843"/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CEF-CAU/BR </w:t>
            </w:r>
          </w:p>
        </w:tc>
      </w:tr>
      <w:tr w:rsidR="00095170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95170" w:rsidRDefault="00344B6D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Plano de Ação para 2019 da CEF-CAU/BR </w:t>
            </w:r>
          </w:p>
        </w:tc>
      </w:tr>
    </w:tbl>
    <w:p w:rsidR="00095170" w:rsidRDefault="00344B6D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090/2018 – CEF-CAU/BR</w:t>
      </w:r>
    </w:p>
    <w:p w:rsidR="00095170" w:rsidRDefault="00344B6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ordinariamente em Brasília-DF, na sede do CAU/BR, nos dias 04 e 05 de outubro de 2018, no uso das competências que lhe conferem o art. 99 do Regimento Interno do CAU/BR, após análise do assunto em epígrafe, e</w:t>
      </w:r>
    </w:p>
    <w:p w:rsidR="00095170" w:rsidRDefault="0009517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deliberação plenária DPOBR N°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0080-05/2018, que aprova as diretrizes para elaboração do Plano de Ação e Orçamento – Exercício 2019 do CAU;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solicitação enviada pela Assessora Chefe da Assessoria de Planejamento e Gestão da Estratégia, para elaboração do Plano de Ação par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a 2019 da Comissão de Ensino e Formação do CAU/BR;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a Atividade Manter e desenvolver as atividades da Comissão de Ensino e Formação, que tem por finalidade cumprir e fazer cumprir a Lei 12.378/2010 e as Resoluções do CAU/BR no tocante às 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atérias de Ensino e Formação, e ter todos os cursos de arquitetura e urbanismo cadastrados no CAU, em respeito ao Art. 4º da Lei 12.378/10, e que a execução desta atividade implica na descentralização de reuniões e a necessidade de representações junto aos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órgãos reguladores do sistema educacional;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a Atividade Manter e desenvolver as atividades do Conselheiro representante das IES no CAU/BR tem fundamento no §2º do Art.61º da Lei 12.378/2010;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 Projeto Manifestações Técni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cas está amparado no atendimento ao Acordo MEC-CAU/BR e no Decreto Federal 9235/2017; 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 Projeto de Acreditação de Cursos e Perfis e Padrões de Qualidade (Projeto Piloto) está amparado na DPOBR Nº 0060-05/2016, que Aprova o Projeto do Sis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tema de Acreditação de Cursos de Arquitetura e Urbanismo do CAU/BR, e delibera que sejam tomadas as providências financeiras, jurídicas e administrativas para a sua implementação;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Deliberação 067/2018 CEF-CAU/BR que aprova o Plano de Trabal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ho do Projeto Piloto de Acreditação de Cursos do CAU;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 Conselho Diretor do CAU/BR deliberou que o tema “Enquadramento regulamentar das atividades de extensão universitária em Arquitetura e Urbanismo” é prioridade, orientando que a CEF-CA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U/BR deve incluir o mesmo na pauta e desenvolvendo material para deliberação do Plenário; e</w:t>
      </w:r>
    </w:p>
    <w:p w:rsidR="00095170" w:rsidRDefault="00095170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spacing w:before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Considerando que o Conselho Diretor do CAU/BR deliberou que o tema “Formação Continuada” é prioridade, orientando que a CEF-CAU/BR deve incluir o mesmo na pauta 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desenvolvendo material para deliberação do Plenário; </w:t>
      </w:r>
    </w:p>
    <w:p w:rsidR="00095170" w:rsidRDefault="00095170">
      <w:pPr>
        <w:spacing w:before="120" w:line="276" w:lineRule="auto"/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</w:p>
    <w:p w:rsidR="00095170" w:rsidRDefault="00344B6D">
      <w:pPr>
        <w:spacing w:before="120" w:line="276" w:lineRule="auto"/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DELIBERA:</w:t>
      </w:r>
    </w:p>
    <w:p w:rsidR="00095170" w:rsidRDefault="00095170">
      <w:pPr>
        <w:ind w:left="7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Aprovar a proposta de Plano de Ação para 2019 da Comissão de Ensino e Formação, segundo tabelas em anexo, contemplando a dotação de recursos para os Projetos de Manifestações Técnicas,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Acreditação de Cursos, Atividades de Extensão e Formação Continuada;</w:t>
      </w:r>
    </w:p>
    <w:p w:rsidR="00095170" w:rsidRDefault="00095170">
      <w:pPr>
        <w:ind w:left="7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Encaminhar a proposta à Presidência para conhecimento e envio à Comissão de Planejamento e Finanças.</w:t>
      </w:r>
    </w:p>
    <w:p w:rsidR="00095170" w:rsidRDefault="00095170">
      <w:pPr>
        <w:ind w:left="7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344B6D">
      <w:pPr>
        <w:jc w:val="center"/>
      </w:pP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05 de outubro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095170" w:rsidRDefault="00095170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095170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095170" w:rsidRDefault="00344B6D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:rsidR="00095170" w:rsidRDefault="00095170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95170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Hélio Cavalcanti da Costa Lima</w:t>
            </w:r>
          </w:p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Coordenador-Adjunto</w:t>
            </w:r>
          </w:p>
          <w:p w:rsidR="00095170" w:rsidRDefault="0009517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95170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Humberto Mauro Andrade Cruz</w:t>
            </w:r>
          </w:p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095170" w:rsidRDefault="0009517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95170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Alfredo Renato Pena Brana</w:t>
            </w:r>
          </w:p>
          <w:p w:rsidR="00095170" w:rsidRDefault="00344B6D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095170" w:rsidRDefault="0009517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095170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Juliano Pamplona Ximenes Ponte</w:t>
            </w:r>
          </w:p>
          <w:p w:rsidR="00095170" w:rsidRDefault="00344B6D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095170" w:rsidRDefault="00095170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70" w:rsidRDefault="00344B6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  <w:sectPr w:rsidR="00095170">
          <w:headerReference w:type="default" r:id="rId8"/>
          <w:footerReference w:type="default" r:id="rId9"/>
          <w:pgSz w:w="11900" w:h="16840"/>
          <w:pgMar w:top="1559" w:right="1559" w:bottom="1985" w:left="1128" w:header="1327" w:footer="584" w:gutter="0"/>
          <w:cols w:space="720"/>
        </w:sectPr>
      </w:pPr>
    </w:p>
    <w:p w:rsidR="00095170" w:rsidRDefault="00344B6D">
      <w:pPr>
        <w:ind w:left="-709"/>
        <w:sectPr w:rsidR="00095170">
          <w:headerReference w:type="default" r:id="rId10"/>
          <w:footerReference w:type="default" r:id="rId11"/>
          <w:pgSz w:w="16840" w:h="11900" w:orient="landscape"/>
          <w:pgMar w:top="1559" w:right="1985" w:bottom="1128" w:left="1559" w:header="720" w:footer="720" w:gutter="0"/>
          <w:cols w:space="720"/>
        </w:sectPr>
      </w:pP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9661522" cy="4131945"/>
            <wp:effectExtent l="0" t="0" r="0" b="1905"/>
            <wp:docPr id="13" name="Imagem 1" descr="Delib 90-CEF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3833" t="10873" r="9587" b="41220"/>
                    <a:stretch>
                      <a:fillRect/>
                    </a:stretch>
                  </pic:blipFill>
                  <pic:spPr>
                    <a:xfrm>
                      <a:off x="0" y="0"/>
                      <a:ext cx="9661522" cy="41319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9601200" cy="5339711"/>
            <wp:effectExtent l="0" t="0" r="0" b="0"/>
            <wp:docPr id="14" name="Imagem 2" descr="Delib 90-CEF-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3539" t="9357" r="7524" b="2670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3397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9471656" cy="3924933"/>
            <wp:effectExtent l="0" t="0" r="0" b="0"/>
            <wp:docPr id="15" name="Imagem 3" descr="Delib 90-CEF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3539" t="10115" r="7687" b="42372"/>
                    <a:stretch>
                      <a:fillRect/>
                    </a:stretch>
                  </pic:blipFill>
                  <pic:spPr>
                    <a:xfrm>
                      <a:off x="0" y="0"/>
                      <a:ext cx="9471656" cy="39249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9480554" cy="5219066"/>
            <wp:effectExtent l="0" t="0" r="6346" b="634"/>
            <wp:docPr id="16" name="Imagem 4" descr="Delib 90-CEF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3539" t="9737" r="7687" b="27100"/>
                    <a:stretch>
                      <a:fillRect/>
                    </a:stretch>
                  </pic:blipFill>
                  <pic:spPr>
                    <a:xfrm>
                      <a:off x="0" y="0"/>
                      <a:ext cx="9480554" cy="52190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8660767" cy="5469255"/>
            <wp:effectExtent l="0" t="0" r="6983" b="0"/>
            <wp:docPr id="17" name="Imagem 5" descr="Delib 90-CEF-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3539" t="10115" r="7535" b="17365"/>
                    <a:stretch>
                      <a:fillRect/>
                    </a:stretch>
                  </pic:blipFill>
                  <pic:spPr>
                    <a:xfrm>
                      <a:off x="0" y="0"/>
                      <a:ext cx="8660767" cy="54692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9678667" cy="4865366"/>
            <wp:effectExtent l="0" t="0" r="0" b="0"/>
            <wp:docPr id="18" name="Imagem 6" descr="Delib 90-CEF-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4126" t="10495" r="7524" b="32059"/>
                    <a:stretch>
                      <a:fillRect/>
                    </a:stretch>
                  </pic:blipFill>
                  <pic:spPr>
                    <a:xfrm>
                      <a:off x="0" y="0"/>
                      <a:ext cx="9678667" cy="48653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9454511" cy="4105912"/>
            <wp:effectExtent l="0" t="0" r="0" b="8888"/>
            <wp:docPr id="19" name="Imagem 7" descr="Delib 90-CEF-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680" t="9737" r="7677" b="40454"/>
                    <a:stretch>
                      <a:fillRect/>
                    </a:stretch>
                  </pic:blipFill>
                  <pic:spPr>
                    <a:xfrm>
                      <a:off x="0" y="0"/>
                      <a:ext cx="9454511" cy="41059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95170" w:rsidRDefault="00344B6D">
      <w:pPr>
        <w:sectPr w:rsidR="00095170">
          <w:headerReference w:type="default" r:id="rId19"/>
          <w:footerReference w:type="default" r:id="rId20"/>
          <w:pgSz w:w="11900" w:h="16840"/>
          <w:pgMar w:top="1559" w:right="1559" w:bottom="1985" w:left="1128" w:header="720" w:footer="720" w:gutter="0"/>
          <w:cols w:space="720"/>
        </w:sectPr>
      </w:pPr>
      <w:r>
        <w:rPr>
          <w:rFonts w:ascii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6167756" cy="4598032"/>
            <wp:effectExtent l="0" t="0" r="4444" b="0"/>
            <wp:docPr id="20" name="Imagem 8" descr="Delib 90-CEF-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9587" t="9468" r="11649" b="45047"/>
                    <a:stretch>
                      <a:fillRect/>
                    </a:stretch>
                  </pic:blipFill>
                  <pic:spPr>
                    <a:xfrm>
                      <a:off x="0" y="0"/>
                      <a:ext cx="6167756" cy="45980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eastAsia="pt-BR"/>
        </w:rPr>
        <w:drawing>
          <wp:inline distT="0" distB="0" distL="0" distR="0">
            <wp:extent cx="6081390" cy="6391912"/>
            <wp:effectExtent l="0" t="0" r="0" b="8888"/>
            <wp:docPr id="21" name="Imagem 9" descr="Delib 90-CEF-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2063" t="5927" r="3984" b="17567"/>
                    <a:stretch>
                      <a:fillRect/>
                    </a:stretch>
                  </pic:blipFill>
                  <pic:spPr>
                    <a:xfrm>
                      <a:off x="0" y="0"/>
                      <a:ext cx="6081390" cy="63919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95170" w:rsidRDefault="00344B6D">
      <w:pPr>
        <w:ind w:left="-567"/>
      </w:pPr>
      <w:r>
        <w:rPr>
          <w:noProof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5715</wp:posOffset>
            </wp:positionV>
            <wp:extent cx="9049387" cy="4563112"/>
            <wp:effectExtent l="0" t="0" r="0" b="8888"/>
            <wp:wrapTopAndBottom/>
            <wp:docPr id="22" name="Imagem 2" descr="Delib 90-CEF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1335" t="9918" r="7664" b="30739"/>
                    <a:stretch>
                      <a:fillRect/>
                    </a:stretch>
                  </pic:blipFill>
                  <pic:spPr>
                    <a:xfrm>
                      <a:off x="0" y="0"/>
                      <a:ext cx="9049387" cy="45631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095170">
      <w:pPr>
        <w:rPr>
          <w:rFonts w:ascii="Times New Roman" w:hAnsi="Times New Roman"/>
          <w:sz w:val="22"/>
          <w:szCs w:val="22"/>
        </w:rPr>
      </w:pPr>
    </w:p>
    <w:p w:rsidR="00095170" w:rsidRDefault="00344B6D">
      <w:pPr>
        <w:tabs>
          <w:tab w:val="left" w:pos="5733"/>
        </w:tabs>
      </w:pPr>
      <w:r>
        <w:rPr>
          <w:rFonts w:ascii="Times New Roman" w:hAnsi="Times New Roman"/>
          <w:sz w:val="22"/>
          <w:szCs w:val="22"/>
        </w:rPr>
        <w:tab/>
      </w:r>
    </w:p>
    <w:sectPr w:rsidR="00095170">
      <w:headerReference w:type="default" r:id="rId24"/>
      <w:footerReference w:type="default" r:id="rId25"/>
      <w:pgSz w:w="16840" w:h="11900" w:orient="landscape"/>
      <w:pgMar w:top="1559" w:right="1985" w:bottom="1128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44B6D">
      <w:r>
        <w:separator/>
      </w:r>
    </w:p>
  </w:endnote>
  <w:endnote w:type="continuationSeparator" w:id="0">
    <w:p w:rsidR="00000000" w:rsidRDefault="0034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6614797</wp:posOffset>
              </wp:positionH>
              <wp:positionV relativeFrom="paragraph">
                <wp:posOffset>-196852</wp:posOffset>
              </wp:positionV>
              <wp:extent cx="675641" cy="228600"/>
              <wp:effectExtent l="0" t="0" r="10159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E05DB5" w:rsidRDefault="00344B6D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pt;height:18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" filled="f" stroked="f">
              <v:textbox inset="0,0,0,0">
                <w:txbxContent>
                  <w:p w:rsidR="00E05DB5" w:rsidRDefault="00344B6D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6614797</wp:posOffset>
              </wp:positionH>
              <wp:positionV relativeFrom="paragraph">
                <wp:posOffset>-196852</wp:posOffset>
              </wp:positionV>
              <wp:extent cx="675641" cy="228600"/>
              <wp:effectExtent l="0" t="0" r="10159" b="0"/>
              <wp:wrapSquare wrapText="bothSides"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E05DB5" w:rsidRDefault="00344B6D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20.85pt;margin-top:-15.5pt;width:53.2pt;height:18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" filled="f" stroked="f">
              <v:textbox inset="0,0,0,0">
                <w:txbxContent>
                  <w:p w:rsidR="00E05DB5" w:rsidRDefault="00344B6D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6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6614797</wp:posOffset>
              </wp:positionH>
              <wp:positionV relativeFrom="paragraph">
                <wp:posOffset>-196852</wp:posOffset>
              </wp:positionV>
              <wp:extent cx="675641" cy="228600"/>
              <wp:effectExtent l="0" t="0" r="10159" b="0"/>
              <wp:wrapSquare wrapText="bothSides"/>
              <wp:docPr id="8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E05DB5" w:rsidRDefault="00344B6D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0.85pt;margin-top:-15.5pt;width:53.2pt;height:18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" filled="f" stroked="f">
              <v:textbox inset="0,0,0,0">
                <w:txbxContent>
                  <w:p w:rsidR="00E05DB5" w:rsidRDefault="00344B6D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9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6614797</wp:posOffset>
              </wp:positionH>
              <wp:positionV relativeFrom="paragraph">
                <wp:posOffset>-196852</wp:posOffset>
              </wp:positionV>
              <wp:extent cx="675641" cy="228600"/>
              <wp:effectExtent l="0" t="0" r="10159" b="0"/>
              <wp:wrapSquare wrapText="bothSides"/>
              <wp:docPr id="1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E05DB5" w:rsidRDefault="00344B6D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20.85pt;margin-top:-15.5pt;width:53.2pt;height:18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" filled="f" stroked="f">
              <v:textbox inset="0,0,0,0">
                <w:txbxContent>
                  <w:p w:rsidR="00E05DB5" w:rsidRDefault="00344B6D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12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44B6D">
      <w:r>
        <w:rPr>
          <w:color w:val="000000"/>
        </w:rPr>
        <w:separator/>
      </w:r>
    </w:p>
  </w:footnote>
  <w:footnote w:type="continuationSeparator" w:id="0">
    <w:p w:rsidR="00000000" w:rsidRDefault="00344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7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DB5" w:rsidRDefault="00344B6D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0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75E6C"/>
    <w:multiLevelType w:val="multilevel"/>
    <w:tmpl w:val="22465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5170"/>
    <w:rsid w:val="00095170"/>
    <w:rsid w:val="0034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  <w:style w:type="character" w:customStyle="1" w:styleId="fontstyle01">
    <w:name w:val="fontstyle01"/>
    <w:rPr>
      <w:rFonts w:ascii="Helvetica" w:hAnsi="Helvetica" w:cs="Helvetica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  <w:style w:type="character" w:customStyle="1" w:styleId="fontstyle01">
    <w:name w:val="fontstyle01"/>
    <w:rPr>
      <w:rFonts w:ascii="Helvetica" w:hAnsi="Helvetica" w:cs="Helvetica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539</Words>
  <Characters>2913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2018-07-20T18:25:00Z</cp:lastPrinted>
  <dcterms:created xsi:type="dcterms:W3CDTF">2019-07-18T20:01:00Z</dcterms:created>
  <dcterms:modified xsi:type="dcterms:W3CDTF">2019-07-18T20:01:00Z</dcterms:modified>
</cp:coreProperties>
</file>