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6A171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377224/2016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6A171B" w:rsidRDefault="00D5245F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de Cursos de Arquitetura e Urbanismo.</w:t>
            </w:r>
          </w:p>
        </w:tc>
      </w:tr>
    </w:tbl>
    <w:p w:rsidR="006A171B" w:rsidRDefault="00D5245F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001/2018 – CEF-CAU/BR</w:t>
      </w:r>
    </w:p>
    <w:p w:rsidR="006A171B" w:rsidRDefault="00D5245F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COMISSÃO DE ENSINO E FORMAÇÃO – CEF-CAU/BR, reunida </w:t>
      </w:r>
      <w:r>
        <w:fldChar w:fldCharType="begin"/>
      </w:r>
      <w:r>
        <w:instrText xml:space="preserve"> MERGEFIELD Tipo_advérbio </w:instrText>
      </w:r>
      <w:r>
        <w:fldChar w:fldCharType="separate"/>
      </w:r>
      <w:r>
        <w:t>ordinariamente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>
        <w:fldChar w:fldCharType="begin"/>
      </w:r>
      <w:r>
        <w:instrText xml:space="preserve"> MERGEFIELD Local </w:instrText>
      </w:r>
      <w:r>
        <w:fldChar w:fldCharType="separate"/>
      </w:r>
      <w:r>
        <w:t>Sede do CAU/BR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</w:t>
      </w:r>
      <w:r>
        <w:fldChar w:fldCharType="begin"/>
      </w:r>
      <w:r>
        <w:instrText xml:space="preserve"> MERGEFIELD Dia_1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>
        <w:fldChar w:fldCharType="begin"/>
      </w:r>
      <w:r>
        <w:instrText xml:space="preserve"> MERGEFIELD Dia_2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fevereiro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art. 4º da Lei 12378, de 31 de dezembro de 2010, determ</w:t>
      </w:r>
      <w:r>
        <w:rPr>
          <w:sz w:val="22"/>
          <w:szCs w:val="22"/>
        </w:rPr>
        <w:t>ina que o CAU/BR organizará e manterá atualizado cadastro nacional das escolas e faculdades de arquitetura e urbanismo, incluindo o currículo de todos os cursos oferecidos e os projetos pedagógicos;</w:t>
      </w:r>
    </w:p>
    <w:p w:rsidR="006A171B" w:rsidRDefault="00D5245F">
      <w:pPr>
        <w:pStyle w:val="texto1"/>
        <w:jc w:val="both"/>
      </w:pPr>
      <w:r>
        <w:rPr>
          <w:sz w:val="22"/>
          <w:szCs w:val="22"/>
        </w:rPr>
        <w:t>Considerando que o art. 6º da Lei 12378, de 31 de dezembr</w:t>
      </w:r>
      <w:r>
        <w:rPr>
          <w:sz w:val="22"/>
          <w:szCs w:val="22"/>
        </w:rPr>
        <w:t xml:space="preserve">o de 2010, determina que </w:t>
      </w:r>
      <w:r>
        <w:rPr>
          <w:b/>
          <w:sz w:val="22"/>
          <w:szCs w:val="22"/>
        </w:rPr>
        <w:t>são requisitos para o registro capacidade civil e diploma de graduação em arquitetura e urbanismo, obtido em instituição de ensino superior oficialmente reconhecida</w:t>
      </w:r>
      <w:r>
        <w:rPr>
          <w:sz w:val="22"/>
          <w:szCs w:val="22"/>
        </w:rPr>
        <w:t xml:space="preserve"> (grifo nosso) pelo poder público;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</w:t>
      </w:r>
      <w:r>
        <w:rPr>
          <w:sz w:val="22"/>
          <w:szCs w:val="22"/>
        </w:rPr>
        <w:t>235, de 15 de dezembro de 2017, que dispõe sobre o exercício das funções de regulação, supervisão e avaliação das instituições de educação superior e dos cursos superiores de graduação e de pós-graduação no sistema federal de ensino, e revoga: o art. 15 do</w:t>
      </w:r>
      <w:r>
        <w:rPr>
          <w:sz w:val="22"/>
          <w:szCs w:val="22"/>
        </w:rPr>
        <w:t xml:space="preserve"> Decreto nº 6.861, de 27 de maio de 2009; o Decreto nº 5.773, de 9 de maio de 2006; o Decreto nº 5.786, de 24 de maio de 2006; o Decreto nº 6.303, de 12 de dezembro de 2007; o Decreto nº 8.142, de 21 de novembro de 2013; e o Decreto nº 8.754, de 10 de maio</w:t>
      </w:r>
      <w:r>
        <w:rPr>
          <w:sz w:val="22"/>
          <w:szCs w:val="22"/>
        </w:rPr>
        <w:t xml:space="preserve"> de 2016.nº 5773 2006;</w:t>
      </w:r>
    </w:p>
    <w:p w:rsidR="006A171B" w:rsidRDefault="00D5245F">
      <w:pPr>
        <w:pStyle w:val="texto1"/>
        <w:jc w:val="both"/>
      </w:pPr>
      <w:r>
        <w:rPr>
          <w:sz w:val="22"/>
          <w:szCs w:val="22"/>
        </w:rPr>
        <w:t xml:space="preserve">Considerando que o Decreto nº 9.235/2017, em seu artigo 11, determina que o Ministério da Educação definirá calendário anual de abertura do protocolo de ingresso e conclusão de processos regulatórios em sistema próprio, para fins de </w:t>
      </w:r>
      <w:r>
        <w:rPr>
          <w:sz w:val="22"/>
          <w:szCs w:val="22"/>
        </w:rPr>
        <w:t xml:space="preserve">expedição dos atos autorizativos e de suas modificações, e que o protocolo de pedido de recredenciamento de IES e de reconhecimento e de renovação de reconhecimento de curso superior, </w:t>
      </w:r>
      <w:r>
        <w:rPr>
          <w:b/>
          <w:sz w:val="22"/>
          <w:szCs w:val="22"/>
        </w:rPr>
        <w:t>antes do vencimento do ato autorizativo anterior, prorroga automaticamen</w:t>
      </w:r>
      <w:r>
        <w:rPr>
          <w:b/>
          <w:sz w:val="22"/>
          <w:szCs w:val="22"/>
        </w:rPr>
        <w:t>te a validade do ato autorizativo</w:t>
      </w:r>
      <w:r>
        <w:rPr>
          <w:sz w:val="22"/>
          <w:szCs w:val="22"/>
        </w:rPr>
        <w:t xml:space="preserve"> (grifo nosso) até a conclusão do processo e a publicação de Portaria; </w:t>
      </w:r>
    </w:p>
    <w:p w:rsidR="006A171B" w:rsidRDefault="00D5245F">
      <w:pPr>
        <w:pStyle w:val="texto1"/>
        <w:jc w:val="both"/>
      </w:pPr>
      <w:r>
        <w:rPr>
          <w:sz w:val="22"/>
          <w:szCs w:val="22"/>
        </w:rPr>
        <w:t xml:space="preserve">Considerando que o caput do artigo 45 do Decreto nº 9235/2017  determina que </w:t>
      </w:r>
      <w:r>
        <w:rPr>
          <w:b/>
          <w:sz w:val="22"/>
          <w:szCs w:val="22"/>
        </w:rPr>
        <w:t>o reconhecimento e o registro de curso são condições necessárias à validad</w:t>
      </w:r>
      <w:r>
        <w:rPr>
          <w:b/>
          <w:sz w:val="22"/>
          <w:szCs w:val="22"/>
        </w:rPr>
        <w:t>e nacional dos diplomas</w:t>
      </w:r>
      <w:r>
        <w:rPr>
          <w:sz w:val="22"/>
          <w:szCs w:val="22"/>
        </w:rPr>
        <w:t xml:space="preserve"> (grifo nosso), e que portanto, a prorrogação de ato de autorização de curso, nos termos do art. 11, não configura condição necessária à validade nacional dos diplomas;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os parágrafos 1º e 2º do artigo 45 Decreto nº 9235/</w:t>
      </w:r>
      <w:r>
        <w:rPr>
          <w:sz w:val="22"/>
          <w:szCs w:val="22"/>
        </w:rPr>
        <w:t>2017, que complementam que o reconhecimento de curso presencial na sede não se estende às unidades fora de sede, para registro do diploma ou qualquer outro fim; e que o reconhecimento de curso presencial em determinado Município se estende às unidades educ</w:t>
      </w:r>
      <w:r>
        <w:rPr>
          <w:sz w:val="22"/>
          <w:szCs w:val="22"/>
        </w:rPr>
        <w:t xml:space="preserve">acionais localizadas no mesmo Município, para registro do diploma ou qualquer outro fim, regulamentado pelo art. 30 da Portaria Normativa MEC nº 23/2017, de 21 de dezembro de 2017; e, considerando que a avaliação do cumprimendo destes requisitos compete a </w:t>
      </w:r>
      <w:r>
        <w:rPr>
          <w:sz w:val="22"/>
          <w:szCs w:val="22"/>
        </w:rPr>
        <w:t>SERES-MEC;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o Parecer CNE/CES nº 475/2005, que conclui que para os efeitos das normas educacionais e relativamente às instituições de ensino superior – mantidas – o conceito de sede refere-se sempre aos limites do município; que no caso das ins</w:t>
      </w:r>
      <w:r>
        <w:rPr>
          <w:sz w:val="22"/>
          <w:szCs w:val="22"/>
        </w:rPr>
        <w:t>tituições de ensino superior credenciadas para atuarem no Distrito Federal, considera-se “sede” todas as áreas abrangidas nos limites de seu território; e que nada impede o funcionamento, no mesmo município, em locais distintos, de uma mesma IES credenciad</w:t>
      </w:r>
      <w:r>
        <w:rPr>
          <w:sz w:val="22"/>
          <w:szCs w:val="22"/>
        </w:rPr>
        <w:t>a desde que a autorização de seus cursos e a ampliação de vagas sejam submetidas ao Poder Público.</w:t>
      </w:r>
    </w:p>
    <w:p w:rsidR="006A171B" w:rsidRDefault="00D5245F">
      <w:pPr>
        <w:pStyle w:val="texto1"/>
        <w:jc w:val="both"/>
      </w:pPr>
      <w:r>
        <w:rPr>
          <w:sz w:val="22"/>
          <w:szCs w:val="22"/>
        </w:rPr>
        <w:t xml:space="preserve">Considerando que o artigo 46 Decreto nº 9235/2017 determina que </w:t>
      </w:r>
      <w:r>
        <w:rPr>
          <w:b/>
          <w:sz w:val="22"/>
          <w:szCs w:val="22"/>
        </w:rPr>
        <w:t>a instituição protocolará pedido de reconhecimento de curso no período compreendido entre cin</w:t>
      </w:r>
      <w:r>
        <w:rPr>
          <w:b/>
          <w:sz w:val="22"/>
          <w:szCs w:val="22"/>
        </w:rPr>
        <w:t xml:space="preserve">quenta por cento do prazo previsto para integralização de sua carga horária e setenta e cinco por cento desse prazo </w:t>
      </w:r>
      <w:r>
        <w:rPr>
          <w:sz w:val="22"/>
          <w:szCs w:val="22"/>
        </w:rPr>
        <w:t>(grifo nosso), observado o calendário definido pelo Ministério da Educação;</w:t>
      </w:r>
    </w:p>
    <w:p w:rsidR="006A171B" w:rsidRDefault="00D5245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lastRenderedPageBreak/>
        <w:t xml:space="preserve">Considerando o art. 31 da Portaria Normativa MEC nº 23/2017, de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21 de dezembro de 2017, que reitera  que a instituição deverá protocolar pedido de reconhecimento de curso no período compreendido entre metade do prazo previsto para a integralização de sua carga horária e 75% (setenta e cinco por cento) desse prazo. </w:t>
      </w:r>
    </w:p>
    <w:p w:rsidR="006A171B" w:rsidRDefault="006A171B">
      <w:pPr>
        <w:pStyle w:val="Default"/>
        <w:jc w:val="both"/>
        <w:rPr>
          <w:rFonts w:ascii="Arial" w:eastAsia="Cambria" w:hAnsi="Arial" w:cs="Arial"/>
          <w:sz w:val="22"/>
          <w:szCs w:val="22"/>
        </w:rPr>
      </w:pPr>
    </w:p>
    <w:p w:rsidR="006A171B" w:rsidRDefault="00D5245F">
      <w:pPr>
        <w:pStyle w:val="Defaul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Co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nsiderando o art. 101 da Portaria Normativa MEC nº 23/2017, de 21 de dezembro de 2017, que dispõe que os cursos cujos pedidos de reconhecimento tenham sido protocolados dentro do prazo e não tenham sido concluídos até a data de conclusão da primeira turma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consideram-se reconhecidos, exclusivamente para fins de expedição e registro de diplomas, e em seu parágrafo único dispõe que a instituição poderá se utilizar da prerrogativa prevista no caput enquanto não for proferida a decisão definitiva no processo de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reconhecimento, tendo como referencial a avaliação externa in loco. </w:t>
      </w:r>
    </w:p>
    <w:p w:rsidR="006A171B" w:rsidRDefault="006A171B">
      <w:pPr>
        <w:pStyle w:val="Default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6A171B" w:rsidRDefault="00D5245F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recomendação da Nota Técnica DPR/SERES/MEC nº 392/2013, que orienta: 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>“o respectivo Conselho Profissional deverá, antes de proceder à inscrição e ao registro do profissiona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 xml:space="preserve">l, averiguar se o curso do aluno é reconhecido pelo MEC por meio da publicação do ato de reconhecimento no D.O.U.; ou se o pedido de reconhecimento de curso foi protocolado pela IES </w:t>
      </w:r>
      <w:r>
        <w:rPr>
          <w:rFonts w:ascii="Times New Roman" w:eastAsia="Times New Roman" w:hAnsi="Times New Roman"/>
          <w:b/>
          <w:i/>
          <w:sz w:val="22"/>
          <w:szCs w:val="22"/>
          <w:lang w:eastAsia="pt-BR"/>
        </w:rPr>
        <w:t>rigorosamente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(grifo nosso)</w:t>
      </w:r>
      <w:r>
        <w:rPr>
          <w:rFonts w:ascii="Times New Roman" w:eastAsia="Times New Roman" w:hAnsi="Times New Roman"/>
          <w:i/>
          <w:sz w:val="22"/>
          <w:szCs w:val="22"/>
          <w:lang w:eastAsia="pt-BR"/>
        </w:rPr>
        <w:t xml:space="preserve"> dentro do prazo(...)"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que o </w:t>
      </w:r>
      <w:r>
        <w:rPr>
          <w:sz w:val="22"/>
          <w:szCs w:val="22"/>
        </w:rPr>
        <w:t>Decreto nº 9.235, de 15 de dezembro de 2017, em seu art. 72 considera irregularidade administrativa, passíveis de aplicação de penalidades, a prestação de informações falsas ao Ministério da Educação e omissão ou distorção de dados fornecidos aos cadastros</w:t>
      </w:r>
      <w:r>
        <w:rPr>
          <w:sz w:val="22"/>
          <w:szCs w:val="22"/>
        </w:rPr>
        <w:t xml:space="preserve"> e sistemas oficiais da educação superior, especialmente o Cadastro Nacional de Cursos e Instituições de Educação Superior - Cadastro e-MEC; e que conforme art. 103 as IES, independentemente do seu sistema de ensino, manterão seus dados atualizados junto a</w:t>
      </w:r>
      <w:r>
        <w:rPr>
          <w:sz w:val="22"/>
          <w:szCs w:val="22"/>
        </w:rPr>
        <w:t>o Cadastro e-MEC, mantido pelo Ministério da Educação;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orientação recebida da Coordenadoria-Geral de Legislação e Normas da Regulação e Supervisão da Educação Superior, de que toda a informação disponibilizada pelo sistema e-MEC possui valor l</w:t>
      </w:r>
      <w:r>
        <w:rPr>
          <w:sz w:val="22"/>
          <w:szCs w:val="22"/>
        </w:rPr>
        <w:t>egal e que, ao utilizá-lo como fonte deverá ser feito o print da tela, onde estará registrada a data da impressão;</w:t>
      </w:r>
    </w:p>
    <w:p w:rsidR="006A171B" w:rsidRDefault="00D5245F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CAU/BR possui acesso no sistema e-MEC às informações necessárias para o cálculo da tempestividade do protocolo de reconhec</w:t>
      </w:r>
      <w:r>
        <w:rPr>
          <w:sz w:val="22"/>
          <w:szCs w:val="22"/>
        </w:rPr>
        <w:t>imento dos cursos conforme Acordo de Cooperação Técnica firmado com o MEC;</w:t>
      </w:r>
    </w:p>
    <w:p w:rsidR="006A171B" w:rsidRDefault="00D524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necessidade de Cálculo de Tempestividade do protocolo de reconhecimento de forma a atender o disposto no art. 31 da Portaria Normativa MEC nº 23/2017, para os cursos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que o solicitaram ao CAU/UF de sua juridição ou inseriram documentos de curso no SICCAU;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D524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 o art. 99 do Regimento Interno do CAU/BR, aprovado pela Resolução CAU/BR nº 139/2017, determina que compete a Comissão de Ensino e Formação CEF-CAU/B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R propor, apreciar e deliberar sobre atos normativos de ensino e formação referentes ao Cadastro Nacional dos Cursos de Arquitetura e Urbanismo;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D524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competências previstas na Resolução CAU/BR nº 139/2017, que determina que compete a Comissão d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 Ensino e Formação do CAU/UF monitorar a oferta de cursos de graduação em Arquitetura e Urbanismo, encaminhando ao CAU/BR informações pertinentes ao Cadastro Nacional dos Cursos de Arquitetura e Urbanismo;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D524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necessidade de normatização dos p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rocedimentos de cadastro de cursos e orientação aos CAU/UF até a publicação de Resolução específica de cadastro;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D5245F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o §2º do art. 61 da lei 12378/2010, que determina a articulação do CAU/BR com as Comissões de Ensino e Formação dos CAUs/UFs por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intermédio do conselheiro federal representante das instituições de ensino superior (IES).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6A171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6A171B" w:rsidRDefault="006A171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Que somente poderão ser registrados os egressos de cursos de graduação em Arquitetura e Urbanismo que tenham portaria de reconhecimento do curso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publicada ou cálculo de tempestividade aprovado pela CEF-CAU/BR, e que estejam em dia com as renovações de reconhecimento nos termos do art. 11 do Decreto nº 9235/2017;</w:t>
            </w:r>
          </w:p>
          <w:p w:rsidR="006A171B" w:rsidRDefault="006A171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Esclarecer que a possibilidade da extensão de reconhecimento de curso presencial em de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terminado Município somente se estenderá às unidades educacionais localizadas no mesmo Município após consulta, via ofício, à SERES-MEC ou publicação de informação sobre o reconhecimento no e-MEC;</w:t>
            </w:r>
          </w:p>
          <w:p w:rsidR="006A171B" w:rsidRDefault="006A171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o seguinte procedimento para o fluxo de solicitaçã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 de cálculo de tempestividade: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Poderá motivar solicitação de cálculo de tempestividade, nos termos desta deliberação, a solicitação de cadastro no CAU/BR ou o registro de egressos no CAU/UF, de curso que não tenha a portaria de reconhecimento publicada:</w:t>
            </w:r>
          </w:p>
          <w:p w:rsidR="006A171B" w:rsidRDefault="00D5245F">
            <w:pPr>
              <w:ind w:left="72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-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quando identificada a necessidade pelo CAU/UF;</w:t>
            </w:r>
          </w:p>
          <w:p w:rsidR="006A171B" w:rsidRDefault="00D5245F">
            <w:pPr>
              <w:ind w:left="72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- quando solicitado pela IES;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 CEF-CAU/UF encaminha a solicitação à CEF-CAU/BR, formalizando-a por protocolo SICCAU ou e-mail, informando obrigatoriamente:</w:t>
            </w:r>
          </w:p>
          <w:p w:rsidR="006A171B" w:rsidRDefault="00D5245F">
            <w:pPr>
              <w:ind w:left="72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- Nome, sigla e número e-MEC do curso;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 CEF-CAU/BR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procederá ao cálculo de tempestividade conforme normativo vigente e se manifestará por meio de Deliberação da Comissão;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Caso o resultado seja negativo, o CAU/UF deverá comunicar o coordenador do curso, de que o cadastro e o registro de egressos somente po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derá ser efetuado após a publicação da portaria de reconhecimento do curso; 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Caso o resultado seja positivo, o CAU/UF deverá comunicar o coordenador do curso, a respeito da possibilidade de registro dos egressos, e para prosseguimento do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cadastro do curso;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Após Deliberação da CEF-CAU/BR, a sua respectiva Assessoria atualizará as informações no Banco de Dados da CEF-CAU/BR;</w:t>
            </w:r>
          </w:p>
          <w:p w:rsidR="006A171B" w:rsidRDefault="00D5245F">
            <w:pPr>
              <w:numPr>
                <w:ilvl w:val="1"/>
                <w:numId w:val="1"/>
              </w:numPr>
              <w:jc w:val="both"/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O resultado da metodologia de conferência da regularidade do curso mediante cálculo de tempestividade será automaticamente substituído a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ssim que a portaria de reconhecimento do curso for publicada.</w:t>
            </w:r>
          </w:p>
          <w:p w:rsidR="006A171B" w:rsidRDefault="006A171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Considerar a data de início do curso para fins de Cálculo de Tempestividade a data informada pela IES no e-MEC;</w:t>
            </w:r>
          </w:p>
          <w:p w:rsidR="006A171B" w:rsidRDefault="006A171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Aprovar a tela constante do anexo desta Deliberação como instrumento para a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conferência da regularidade de cursos por meio das prerrogativas do Decreto 9235/2017 e do art. 31 da Portaria Normativa MEC nº 23/2017, que deverá ser acompanhada dos prints das páginas do e-MEC, constando a data da impressão da imagem, contento os seguin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tes dados: identificação do curso (número e-MEC), data de início do curso, número e data do protocolo de reconhecimento do curso;</w:t>
            </w:r>
          </w:p>
          <w:p w:rsidR="006A171B" w:rsidRDefault="006A171B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Que o documento supramencionado será de preenchimento exclusivo da assessoria da CEF-CAU/BR e poderá ser inserido no SICCAU e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 substituição à Portaria de Reconhecimento de curso, tanto para fins de registro profissional quanto para fins de cadastro de cursos;</w:t>
            </w:r>
          </w:p>
          <w:p w:rsidR="006A171B" w:rsidRDefault="006A171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Revogar o disposto nas Deliberações 21/2015, 30/2015 e 41/2016 CEF-CAU/BR, e o disposto no item 2 da Deliberação 42/2016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CEF-CAU/BR;</w:t>
            </w:r>
          </w:p>
          <w:p w:rsidR="006A171B" w:rsidRDefault="006A171B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Solicitar o compartilhamento do conteúdo desta deliberação com as assessorias das Comissões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lastRenderedPageBreak/>
              <w:t>Ensino e Formação dos CAU/UF, por intermédio do conselheiro representante das IES;</w:t>
            </w:r>
          </w:p>
          <w:p w:rsidR="006A171B" w:rsidRDefault="006A171B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6A171B" w:rsidRDefault="00D5245F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deliberação à Presidência do CAU/BR para conhecimen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to e tomada das seguintes providências: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6A171B" w:rsidRDefault="006A171B">
      <w:pPr>
        <w:autoSpaceDE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6A171B" w:rsidRDefault="00D5245F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02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fevereiro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6A171B" w:rsidRDefault="006A171B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6A171B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6"/>
        <w:gridCol w:w="4677"/>
      </w:tblGrid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autoSpaceDE w:val="0"/>
            </w:pPr>
            <w:r>
              <w:fldChar w:fldCharType="begin"/>
            </w:r>
            <w:r>
              <w:instrText xml:space="preserve"> MERGEFIELD Coordenador </w:instrText>
            </w:r>
            <w:r>
              <w:fldChar w:fldCharType="separate"/>
            </w:r>
            <w:r>
              <w:t>Andrea Vilella</w:t>
            </w:r>
            <w:r>
              <w:fldChar w:fldCharType="end"/>
            </w:r>
          </w:p>
          <w:p w:rsidR="006A171B" w:rsidRDefault="00D5245F">
            <w:pPr>
              <w:autoSpaceDE w:val="0"/>
            </w:pPr>
            <w:r>
              <w:fldChar w:fldCharType="begin"/>
            </w:r>
            <w:r>
              <w:instrText xml:space="preserve"> MERGEFIELD cargo1 </w:instrText>
            </w:r>
            <w:r>
              <w:fldChar w:fldCharType="separate"/>
            </w:r>
            <w:r>
              <w:t>Coordenadora</w:t>
            </w:r>
            <w:r>
              <w:fldChar w:fldCharType="end"/>
            </w:r>
          </w:p>
          <w:p w:rsidR="006A171B" w:rsidRDefault="006A171B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Coordenador_adjunto </w:instrText>
            </w:r>
            <w:r>
              <w:fldChar w:fldCharType="separate"/>
            </w:r>
            <w:r>
              <w:t>Hélio Cavalcanti da Costa Lima</w:t>
            </w:r>
            <w:r>
              <w:fldChar w:fldCharType="end"/>
            </w:r>
          </w:p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cargo2 </w:instrText>
            </w:r>
            <w:r>
              <w:fldChar w:fldCharType="separate"/>
            </w:r>
            <w:r>
              <w:t>Coordenador-Adjunto</w:t>
            </w:r>
            <w:r>
              <w:fldChar w:fldCharType="end"/>
            </w:r>
          </w:p>
          <w:p w:rsidR="006A171B" w:rsidRDefault="006A171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Membro </w:instrText>
            </w:r>
            <w:r>
              <w:fldChar w:fldCharType="separate"/>
            </w:r>
            <w:r>
              <w:t>Humberto Mauro Andrade Cruz</w:t>
            </w:r>
            <w:r>
              <w:fldChar w:fldCharType="end"/>
            </w:r>
          </w:p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cargo3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6A171B" w:rsidRDefault="006A171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Membro1 </w:instrText>
            </w:r>
            <w:r>
              <w:fldChar w:fldCharType="separate"/>
            </w:r>
            <w:r>
              <w:t>Joselia da Silva Alves</w:t>
            </w:r>
            <w:r>
              <w:fldChar w:fldCharType="end"/>
            </w:r>
          </w:p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cargo4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6A171B" w:rsidRDefault="006A171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autoSpaceDE w:val="0"/>
            </w:pPr>
            <w:r>
              <w:fldChar w:fldCharType="begin"/>
            </w:r>
            <w:r>
              <w:instrText xml:space="preserve"> MERGEFIELD Membro2 </w:instrText>
            </w:r>
            <w:r>
              <w:fldChar w:fldCharType="separate"/>
            </w:r>
            <w:r>
              <w:t>Juliano Pamplona Ximenes Ponte</w:t>
            </w:r>
            <w:r>
              <w:fldChar w:fldCharType="end"/>
            </w:r>
          </w:p>
          <w:p w:rsidR="006A171B" w:rsidRDefault="00D5245F">
            <w:pPr>
              <w:autoSpaceDE w:val="0"/>
            </w:pPr>
            <w:r>
              <w:fldChar w:fldCharType="begin"/>
            </w:r>
            <w:r>
              <w:instrText xml:space="preserve"> MERGEFIELD cargo5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6A171B" w:rsidRDefault="006A171B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6A171B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Membro3 </w:instrText>
            </w:r>
            <w:r>
              <w:fldChar w:fldCharType="separate"/>
            </w:r>
            <w:r>
              <w:t>Roseana Almeida Vasconcelos</w:t>
            </w:r>
            <w:r>
              <w:fldChar w:fldCharType="end"/>
            </w:r>
          </w:p>
          <w:p w:rsidR="006A171B" w:rsidRDefault="00D5245F">
            <w:pPr>
              <w:jc w:val="both"/>
            </w:pPr>
            <w:r>
              <w:fldChar w:fldCharType="begin"/>
            </w:r>
            <w:r>
              <w:instrText xml:space="preserve"> MERGEFIELD cargo6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71B" w:rsidRDefault="00D5245F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</w:t>
            </w:r>
          </w:p>
        </w:tc>
      </w:tr>
    </w:tbl>
    <w:p w:rsidR="006A171B" w:rsidRDefault="006A171B">
      <w:pPr>
        <w:autoSpaceDE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6A171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6A171B" w:rsidRDefault="00D5245F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</w:t>
      </w:r>
    </w:p>
    <w:p w:rsidR="006A171B" w:rsidRDefault="00D5245F">
      <w:pPr>
        <w:tabs>
          <w:tab w:val="left" w:pos="4651"/>
        </w:tabs>
      </w:pP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8195940" cy="5013326"/>
            <wp:effectExtent l="0" t="0" r="0" b="0"/>
            <wp:docPr id="4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8195940" cy="50133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A171B">
      <w:headerReference w:type="default" r:id="rId9"/>
      <w:footerReference w:type="default" r:id="rId10"/>
      <w:pgSz w:w="11900" w:h="16840"/>
      <w:pgMar w:top="1985" w:right="1128" w:bottom="1559" w:left="1559" w:header="1327" w:footer="5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5245F">
      <w:r>
        <w:separator/>
      </w:r>
    </w:p>
  </w:endnote>
  <w:endnote w:type="continuationSeparator" w:id="0">
    <w:p w:rsidR="00000000" w:rsidRDefault="00D5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6C" w:rsidRDefault="00D5245F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5C6A6C" w:rsidRDefault="00D5245F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5C6A6C" w:rsidRDefault="00D5245F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5245F">
      <w:r>
        <w:rPr>
          <w:color w:val="000000"/>
        </w:rPr>
        <w:separator/>
      </w:r>
    </w:p>
  </w:footnote>
  <w:footnote w:type="continuationSeparator" w:id="0">
    <w:p w:rsidR="00000000" w:rsidRDefault="00D52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A6C" w:rsidRDefault="00D5245F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247A1"/>
    <w:multiLevelType w:val="multilevel"/>
    <w:tmpl w:val="4BB612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171B"/>
    <w:rsid w:val="006A171B"/>
    <w:rsid w:val="00D5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2017-03-27T18:24:00Z</cp:lastPrinted>
  <dcterms:created xsi:type="dcterms:W3CDTF">2019-07-18T18:15:00Z</dcterms:created>
  <dcterms:modified xsi:type="dcterms:W3CDTF">2019-07-18T18:15:00Z</dcterms:modified>
</cp:coreProperties>
</file>